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228B3" w14:textId="3A5CC8A6" w:rsidR="00401DF0" w:rsidRPr="00E856E4" w:rsidRDefault="00554960" w:rsidP="00401DF0">
      <w:pPr>
        <w:pStyle w:val="Grotetitel"/>
      </w:pPr>
      <w:r>
        <w:t xml:space="preserve">Subsidies voor </w:t>
      </w:r>
      <w:r w:rsidR="00AF06E1">
        <w:t>bijzondere literaire publicaties</w:t>
      </w:r>
    </w:p>
    <w:p w14:paraId="1332B2A4" w14:textId="1C65514C" w:rsidR="00401DF0" w:rsidRPr="00401DF0" w:rsidRDefault="00401DF0" w:rsidP="00401DF0">
      <w:pPr>
        <w:pStyle w:val="Subtitelreglement"/>
      </w:pPr>
      <w:r w:rsidRPr="00401DF0">
        <w:t xml:space="preserve">Aanvraagformulier </w:t>
      </w:r>
      <w:sdt>
        <w:sdtPr>
          <w:id w:val="1040789429"/>
          <w:placeholder>
            <w:docPart w:val="406756DC932144D0834912306E3B655E"/>
          </w:placeholder>
        </w:sdtPr>
        <w:sdtContent>
          <w:r w:rsidRPr="00401DF0">
            <w:t>202</w:t>
          </w:r>
          <w:r w:rsidR="00AF06E1">
            <w:t>7</w:t>
          </w:r>
        </w:sdtContent>
      </w:sdt>
    </w:p>
    <w:p w14:paraId="4544B94B" w14:textId="2AA81CAB" w:rsidR="00401DF0" w:rsidRDefault="00401DF0" w:rsidP="00401DF0">
      <w:pPr>
        <w:pStyle w:val="Duidelijkcitaat"/>
      </w:pPr>
      <w:r w:rsidRPr="00401DF0">
        <w:rPr>
          <w:rStyle w:val="cf01"/>
          <w:rFonts w:ascii="Arial" w:hAnsi="Arial" w:cs="Arial"/>
          <w:color w:val="auto"/>
          <w:sz w:val="21"/>
          <w:szCs w:val="22"/>
        </w:rPr>
        <w:t xml:space="preserve">Lees eerst </w:t>
      </w:r>
      <w:r>
        <w:fldChar w:fldCharType="begin"/>
      </w:r>
      <w:r>
        <w:instrText>HYPERLINK "https://www.literatuurvlaanderen.be/subsidies/uitgevers/subsidies-voor-bijzondere-literaire-publicaties"</w:instrText>
      </w:r>
      <w:r>
        <w:fldChar w:fldCharType="separate"/>
      </w:r>
      <w:r w:rsidRPr="00401DF0">
        <w:rPr>
          <w:rStyle w:val="Hyperlink"/>
          <w:color w:val="auto"/>
        </w:rPr>
        <w:t>het reglement</w:t>
      </w:r>
      <w:r>
        <w:fldChar w:fldCharType="end"/>
      </w:r>
      <w:r w:rsidRPr="00401DF0">
        <w:rPr>
          <w:rStyle w:val="cf01"/>
          <w:rFonts w:ascii="Arial" w:hAnsi="Arial" w:cs="Arial"/>
          <w:color w:val="auto"/>
          <w:sz w:val="21"/>
          <w:szCs w:val="22"/>
        </w:rPr>
        <w:t xml:space="preserve">. </w:t>
      </w:r>
      <w:r w:rsidRPr="00DA3074">
        <w:rPr>
          <w:rStyle w:val="cf01"/>
          <w:rFonts w:ascii="Arial" w:hAnsi="Arial" w:cs="Arial"/>
          <w:color w:val="auto"/>
          <w:sz w:val="21"/>
          <w:szCs w:val="22"/>
        </w:rPr>
        <w:t xml:space="preserve">Vul daarna het aanvraagformulier </w:t>
      </w:r>
      <w:r w:rsidRPr="00DA3074">
        <w:rPr>
          <w:rStyle w:val="cf11"/>
          <w:rFonts w:ascii="Arial" w:hAnsi="Arial" w:cs="Arial"/>
          <w:color w:val="auto"/>
          <w:sz w:val="21"/>
          <w:szCs w:val="22"/>
        </w:rPr>
        <w:t>getypt</w:t>
      </w:r>
      <w:r w:rsidRPr="00DA3074">
        <w:rPr>
          <w:rStyle w:val="cf01"/>
          <w:rFonts w:ascii="Arial" w:hAnsi="Arial" w:cs="Arial"/>
          <w:color w:val="auto"/>
          <w:sz w:val="21"/>
          <w:szCs w:val="22"/>
        </w:rPr>
        <w:t xml:space="preserve"> in.</w:t>
      </w:r>
    </w:p>
    <w:p w14:paraId="71BFD058" w14:textId="7EE3F7AA" w:rsidR="00401DF0" w:rsidRDefault="009F299C" w:rsidP="00401DF0">
      <w:pPr>
        <w:pStyle w:val="Kop1"/>
      </w:pPr>
      <w:r>
        <w:t>Administratieve i</w:t>
      </w:r>
      <w:r w:rsidR="00401DF0" w:rsidRPr="00E856E4">
        <w:t>nformatie</w:t>
      </w:r>
    </w:p>
    <w:p w14:paraId="35FE1F8A" w14:textId="293B4185" w:rsidR="009C7ACE" w:rsidRPr="009C7ACE" w:rsidRDefault="009C7ACE" w:rsidP="009C7ACE">
      <w:pPr>
        <w:pStyle w:val="Kop2"/>
      </w:pPr>
      <w:r>
        <w:t>Gegevens aanvrager</w:t>
      </w:r>
    </w:p>
    <w:tbl>
      <w:tblPr>
        <w:tblW w:w="0" w:type="auto"/>
        <w:tblLook w:val="04A0" w:firstRow="1" w:lastRow="0" w:firstColumn="1" w:lastColumn="0" w:noHBand="0" w:noVBand="1"/>
      </w:tblPr>
      <w:tblGrid>
        <w:gridCol w:w="3094"/>
        <w:gridCol w:w="5636"/>
      </w:tblGrid>
      <w:tr w:rsidR="00401DF0" w:rsidRPr="00E856E4" w14:paraId="1F496A1E" w14:textId="77777777" w:rsidTr="00401DF0">
        <w:tc>
          <w:tcPr>
            <w:tcW w:w="3094" w:type="dxa"/>
            <w:tcBorders>
              <w:top w:val="nil"/>
              <w:left w:val="nil"/>
              <w:bottom w:val="nil"/>
              <w:right w:val="nil"/>
            </w:tcBorders>
          </w:tcPr>
          <w:p w14:paraId="66A8C27E" w14:textId="610E826E" w:rsidR="00401DF0" w:rsidRPr="00BC5B68" w:rsidRDefault="00A3692E" w:rsidP="00CD1850">
            <w:pPr>
              <w:pStyle w:val="Regllopendetekst"/>
            </w:pPr>
            <w:r>
              <w:t>N</w:t>
            </w:r>
            <w:r w:rsidR="00401DF0" w:rsidRPr="00BC5B68">
              <w:t>aam</w:t>
            </w:r>
            <w:r>
              <w:t xml:space="preserve"> </w:t>
            </w:r>
            <w:r w:rsidR="009F299C">
              <w:t>uitgeverij</w:t>
            </w:r>
          </w:p>
        </w:tc>
        <w:tc>
          <w:tcPr>
            <w:tcW w:w="5636" w:type="dxa"/>
            <w:tcBorders>
              <w:top w:val="nil"/>
              <w:left w:val="nil"/>
              <w:bottom w:val="single" w:sz="4" w:space="0" w:color="auto"/>
              <w:right w:val="nil"/>
            </w:tcBorders>
          </w:tcPr>
          <w:p w14:paraId="733A512F" w14:textId="77777777" w:rsidR="00401DF0" w:rsidRPr="00BC5B68" w:rsidRDefault="00401DF0" w:rsidP="00CD1850">
            <w:pPr>
              <w:pStyle w:val="Regllopendetekst"/>
            </w:pPr>
          </w:p>
        </w:tc>
      </w:tr>
      <w:tr w:rsidR="00401DF0" w:rsidRPr="00E856E4" w14:paraId="3C4EAA72" w14:textId="77777777" w:rsidTr="00401DF0">
        <w:tc>
          <w:tcPr>
            <w:tcW w:w="3094" w:type="dxa"/>
            <w:tcBorders>
              <w:top w:val="nil"/>
              <w:left w:val="nil"/>
              <w:bottom w:val="nil"/>
              <w:right w:val="nil"/>
            </w:tcBorders>
          </w:tcPr>
          <w:p w14:paraId="5E78C60E" w14:textId="3B11BE4D" w:rsidR="00401DF0" w:rsidRPr="00BC5B68" w:rsidRDefault="00A3692E" w:rsidP="00CD1850">
            <w:pPr>
              <w:pStyle w:val="Regllopendetekst"/>
            </w:pPr>
            <w:r>
              <w:t xml:space="preserve">Rechtspersoon </w:t>
            </w:r>
          </w:p>
        </w:tc>
        <w:tc>
          <w:tcPr>
            <w:tcW w:w="5636" w:type="dxa"/>
            <w:tcBorders>
              <w:top w:val="single" w:sz="4" w:space="0" w:color="auto"/>
              <w:left w:val="nil"/>
              <w:bottom w:val="single" w:sz="4" w:space="0" w:color="auto"/>
              <w:right w:val="nil"/>
            </w:tcBorders>
          </w:tcPr>
          <w:p w14:paraId="5A52FA06" w14:textId="77777777" w:rsidR="00401DF0" w:rsidRPr="00BC5B68" w:rsidRDefault="00401DF0" w:rsidP="00CD1850">
            <w:pPr>
              <w:pStyle w:val="Regllopendetekst"/>
            </w:pPr>
          </w:p>
        </w:tc>
      </w:tr>
      <w:tr w:rsidR="00CE24AA" w:rsidRPr="00E856E4" w14:paraId="0BB273D0" w14:textId="77777777" w:rsidTr="00540555">
        <w:tc>
          <w:tcPr>
            <w:tcW w:w="3094" w:type="dxa"/>
            <w:tcBorders>
              <w:top w:val="nil"/>
              <w:left w:val="nil"/>
              <w:bottom w:val="nil"/>
              <w:right w:val="nil"/>
            </w:tcBorders>
          </w:tcPr>
          <w:p w14:paraId="1BF40323" w14:textId="3CC5DB23" w:rsidR="00CE24AA" w:rsidRPr="00BC5B68" w:rsidRDefault="00CE24AA" w:rsidP="00CD1850">
            <w:pPr>
              <w:pStyle w:val="Regllopendetekst"/>
            </w:pPr>
            <w:r>
              <w:t>Contactpersoon</w:t>
            </w:r>
          </w:p>
        </w:tc>
        <w:tc>
          <w:tcPr>
            <w:tcW w:w="5636" w:type="dxa"/>
            <w:tcBorders>
              <w:top w:val="single" w:sz="4" w:space="0" w:color="auto"/>
              <w:left w:val="nil"/>
              <w:bottom w:val="single" w:sz="4" w:space="0" w:color="auto"/>
              <w:right w:val="nil"/>
            </w:tcBorders>
          </w:tcPr>
          <w:p w14:paraId="70E7E7BF" w14:textId="47B15569" w:rsidR="00CE24AA" w:rsidRPr="00BC5B68" w:rsidRDefault="00CE24AA" w:rsidP="00CD1850">
            <w:pPr>
              <w:pStyle w:val="Regllopendetekst"/>
            </w:pPr>
          </w:p>
        </w:tc>
      </w:tr>
      <w:tr w:rsidR="00401DF0" w:rsidRPr="00E856E4" w14:paraId="5F0C14CC" w14:textId="77777777" w:rsidTr="00401DF0">
        <w:tc>
          <w:tcPr>
            <w:tcW w:w="3094" w:type="dxa"/>
            <w:tcBorders>
              <w:top w:val="nil"/>
              <w:left w:val="nil"/>
              <w:bottom w:val="nil"/>
              <w:right w:val="nil"/>
            </w:tcBorders>
          </w:tcPr>
          <w:p w14:paraId="5811BBEB" w14:textId="19AF10A9" w:rsidR="00401DF0" w:rsidRPr="00BC5B68" w:rsidRDefault="00A45E83" w:rsidP="00CD1850">
            <w:pPr>
              <w:pStyle w:val="Regllopendetekst"/>
            </w:pPr>
            <w:r>
              <w:t>A</w:t>
            </w:r>
            <w:r w:rsidR="00A3692E">
              <w:t>dres</w:t>
            </w:r>
          </w:p>
        </w:tc>
        <w:tc>
          <w:tcPr>
            <w:tcW w:w="5636" w:type="dxa"/>
            <w:tcBorders>
              <w:top w:val="single" w:sz="4" w:space="0" w:color="auto"/>
              <w:left w:val="nil"/>
              <w:bottom w:val="single" w:sz="4" w:space="0" w:color="auto"/>
              <w:right w:val="nil"/>
            </w:tcBorders>
          </w:tcPr>
          <w:p w14:paraId="3B62F98B" w14:textId="77777777" w:rsidR="00401DF0" w:rsidRPr="00BC5B68" w:rsidRDefault="00401DF0" w:rsidP="00CD1850">
            <w:pPr>
              <w:pStyle w:val="Regllopendetekst"/>
            </w:pPr>
          </w:p>
        </w:tc>
      </w:tr>
      <w:tr w:rsidR="00A3692E" w:rsidRPr="00E856E4" w14:paraId="68896EF3" w14:textId="77777777" w:rsidTr="00401DF0">
        <w:tc>
          <w:tcPr>
            <w:tcW w:w="3094" w:type="dxa"/>
            <w:tcBorders>
              <w:top w:val="nil"/>
              <w:left w:val="nil"/>
              <w:bottom w:val="nil"/>
              <w:right w:val="nil"/>
            </w:tcBorders>
          </w:tcPr>
          <w:p w14:paraId="138DD95E" w14:textId="77777777" w:rsidR="00A3692E" w:rsidRPr="00BC5B68" w:rsidRDefault="00A3692E" w:rsidP="00CD1850">
            <w:pPr>
              <w:pStyle w:val="Regllopendetekst"/>
            </w:pPr>
          </w:p>
        </w:tc>
        <w:tc>
          <w:tcPr>
            <w:tcW w:w="5636" w:type="dxa"/>
            <w:tcBorders>
              <w:top w:val="single" w:sz="4" w:space="0" w:color="auto"/>
              <w:left w:val="nil"/>
              <w:bottom w:val="single" w:sz="4" w:space="0" w:color="auto"/>
              <w:right w:val="nil"/>
            </w:tcBorders>
          </w:tcPr>
          <w:p w14:paraId="43D8A046" w14:textId="77777777" w:rsidR="00A3692E" w:rsidRPr="00BC5B68" w:rsidRDefault="00A3692E" w:rsidP="00CD1850">
            <w:pPr>
              <w:pStyle w:val="Regllopendetekst"/>
            </w:pPr>
          </w:p>
        </w:tc>
      </w:tr>
      <w:tr w:rsidR="00401DF0" w:rsidRPr="00E856E4" w14:paraId="55125504" w14:textId="77777777" w:rsidTr="00401DF0">
        <w:tc>
          <w:tcPr>
            <w:tcW w:w="3094" w:type="dxa"/>
            <w:tcBorders>
              <w:top w:val="nil"/>
              <w:left w:val="nil"/>
              <w:bottom w:val="nil"/>
              <w:right w:val="nil"/>
            </w:tcBorders>
          </w:tcPr>
          <w:p w14:paraId="6D86C500" w14:textId="6C1EF60A" w:rsidR="00401DF0" w:rsidRPr="00BC5B68" w:rsidRDefault="00CE24AA" w:rsidP="00CD1850">
            <w:pPr>
              <w:pStyle w:val="Regllopendetekst"/>
            </w:pPr>
            <w:r>
              <w:t xml:space="preserve">Telefoon </w:t>
            </w:r>
          </w:p>
        </w:tc>
        <w:tc>
          <w:tcPr>
            <w:tcW w:w="5636" w:type="dxa"/>
            <w:tcBorders>
              <w:top w:val="single" w:sz="4" w:space="0" w:color="auto"/>
              <w:left w:val="nil"/>
              <w:bottom w:val="single" w:sz="4" w:space="0" w:color="auto"/>
              <w:right w:val="nil"/>
            </w:tcBorders>
          </w:tcPr>
          <w:p w14:paraId="66408A9B" w14:textId="77777777" w:rsidR="00401DF0" w:rsidRPr="00BC5B68" w:rsidRDefault="00401DF0" w:rsidP="00CD1850">
            <w:pPr>
              <w:pStyle w:val="Regllopendetekst"/>
            </w:pPr>
          </w:p>
        </w:tc>
      </w:tr>
      <w:tr w:rsidR="00CE24AA" w:rsidRPr="00E856E4" w14:paraId="1370BB59" w14:textId="77777777" w:rsidTr="00401DF0">
        <w:tc>
          <w:tcPr>
            <w:tcW w:w="3094" w:type="dxa"/>
            <w:tcBorders>
              <w:top w:val="nil"/>
              <w:left w:val="nil"/>
              <w:bottom w:val="nil"/>
              <w:right w:val="nil"/>
            </w:tcBorders>
          </w:tcPr>
          <w:p w14:paraId="2749E5B2" w14:textId="3FBF872A" w:rsidR="00CE24AA" w:rsidRDefault="00FA0BF8" w:rsidP="00CD1850">
            <w:pPr>
              <w:pStyle w:val="Regllopendetekst"/>
            </w:pPr>
            <w:r>
              <w:t>E-mail</w:t>
            </w:r>
          </w:p>
        </w:tc>
        <w:tc>
          <w:tcPr>
            <w:tcW w:w="5636" w:type="dxa"/>
            <w:tcBorders>
              <w:top w:val="single" w:sz="4" w:space="0" w:color="auto"/>
              <w:left w:val="nil"/>
              <w:bottom w:val="single" w:sz="4" w:space="0" w:color="auto"/>
              <w:right w:val="nil"/>
            </w:tcBorders>
          </w:tcPr>
          <w:p w14:paraId="58FD9602" w14:textId="77777777" w:rsidR="00CE24AA" w:rsidRPr="00BC5B68" w:rsidRDefault="00CE24AA" w:rsidP="00CD1850">
            <w:pPr>
              <w:pStyle w:val="Regllopendetekst"/>
            </w:pPr>
          </w:p>
        </w:tc>
      </w:tr>
      <w:tr w:rsidR="00401DF0" w:rsidRPr="00E856E4" w14:paraId="71F90DE1" w14:textId="77777777" w:rsidTr="00401DF0">
        <w:tc>
          <w:tcPr>
            <w:tcW w:w="3094" w:type="dxa"/>
            <w:tcBorders>
              <w:top w:val="nil"/>
              <w:left w:val="nil"/>
              <w:bottom w:val="nil"/>
              <w:right w:val="nil"/>
            </w:tcBorders>
          </w:tcPr>
          <w:p w14:paraId="3B546C32" w14:textId="2670D313" w:rsidR="00401DF0" w:rsidRPr="00BC5B68" w:rsidRDefault="00FA0BF8" w:rsidP="00CD1850">
            <w:pPr>
              <w:pStyle w:val="Regllopendetekst"/>
            </w:pPr>
            <w:r>
              <w:t>Website</w:t>
            </w:r>
          </w:p>
        </w:tc>
        <w:tc>
          <w:tcPr>
            <w:tcW w:w="5636" w:type="dxa"/>
            <w:tcBorders>
              <w:top w:val="single" w:sz="4" w:space="0" w:color="auto"/>
              <w:left w:val="nil"/>
              <w:bottom w:val="single" w:sz="4" w:space="0" w:color="auto"/>
              <w:right w:val="nil"/>
            </w:tcBorders>
          </w:tcPr>
          <w:p w14:paraId="30C789AA" w14:textId="77777777" w:rsidR="00401DF0" w:rsidRPr="00BC5B68" w:rsidRDefault="00401DF0" w:rsidP="00CD1850">
            <w:pPr>
              <w:pStyle w:val="Regllopendetekst"/>
            </w:pPr>
          </w:p>
        </w:tc>
      </w:tr>
      <w:tr w:rsidR="00A45E83" w:rsidRPr="00E856E4" w14:paraId="7A7BF1EF" w14:textId="77777777" w:rsidTr="00401DF0">
        <w:tc>
          <w:tcPr>
            <w:tcW w:w="3094" w:type="dxa"/>
            <w:tcBorders>
              <w:top w:val="nil"/>
              <w:left w:val="nil"/>
              <w:bottom w:val="nil"/>
              <w:right w:val="nil"/>
            </w:tcBorders>
          </w:tcPr>
          <w:p w14:paraId="50867247" w14:textId="03CDE5F0" w:rsidR="00A45E83" w:rsidRDefault="00A45E83" w:rsidP="00A45E83">
            <w:pPr>
              <w:pStyle w:val="Regllopendetekst"/>
            </w:pPr>
            <w:r w:rsidRPr="00BE520B">
              <w:rPr>
                <w:rFonts w:asciiTheme="majorHAnsi" w:hAnsiTheme="majorHAnsi" w:cstheme="majorHAnsi"/>
              </w:rPr>
              <w:t>Rekeningnummer</w:t>
            </w:r>
            <w:r>
              <w:rPr>
                <w:rFonts w:asciiTheme="majorHAnsi" w:hAnsiTheme="majorHAnsi" w:cstheme="majorHAnsi"/>
              </w:rPr>
              <w:t xml:space="preserve"> </w:t>
            </w:r>
          </w:p>
        </w:tc>
        <w:tc>
          <w:tcPr>
            <w:tcW w:w="5636" w:type="dxa"/>
            <w:tcBorders>
              <w:top w:val="single" w:sz="4" w:space="0" w:color="auto"/>
              <w:left w:val="nil"/>
              <w:bottom w:val="single" w:sz="4" w:space="0" w:color="auto"/>
              <w:right w:val="nil"/>
            </w:tcBorders>
          </w:tcPr>
          <w:p w14:paraId="50DAF1D2" w14:textId="0CFAE21C" w:rsidR="00A45E83" w:rsidRPr="00BC5B68" w:rsidRDefault="00A45E83" w:rsidP="00A45E83">
            <w:pPr>
              <w:pStyle w:val="Regllopendetekst"/>
            </w:pPr>
            <w:r>
              <w:rPr>
                <w:rFonts w:asciiTheme="majorHAnsi" w:hAnsiTheme="majorHAnsi" w:cstheme="majorHAnsi"/>
              </w:rPr>
              <w:t xml:space="preserve">IBAN: </w:t>
            </w:r>
            <w:r w:rsidRPr="00904051">
              <w:rPr>
                <w:rFonts w:asciiTheme="majorHAnsi" w:hAnsiTheme="majorHAnsi" w:cstheme="majorHAnsi"/>
              </w:rPr>
              <w:t xml:space="preserve">BE </w:t>
            </w:r>
          </w:p>
        </w:tc>
      </w:tr>
      <w:tr w:rsidR="00A45E83" w:rsidRPr="00E856E4" w14:paraId="64D66315" w14:textId="77777777" w:rsidTr="00401DF0">
        <w:tc>
          <w:tcPr>
            <w:tcW w:w="3094" w:type="dxa"/>
            <w:tcBorders>
              <w:top w:val="nil"/>
              <w:left w:val="nil"/>
              <w:bottom w:val="nil"/>
              <w:right w:val="nil"/>
            </w:tcBorders>
          </w:tcPr>
          <w:p w14:paraId="3371475C" w14:textId="0FA3FCEA" w:rsidR="00A45E83" w:rsidRPr="00BE520B" w:rsidRDefault="00A45E83" w:rsidP="00A45E83">
            <w:pPr>
              <w:pStyle w:val="Regllopendetekst"/>
              <w:rPr>
                <w:rFonts w:asciiTheme="majorHAnsi" w:hAnsiTheme="majorHAnsi" w:cstheme="majorHAnsi"/>
              </w:rPr>
            </w:pPr>
            <w:r>
              <w:t>Rekening op naam van</w:t>
            </w:r>
          </w:p>
        </w:tc>
        <w:tc>
          <w:tcPr>
            <w:tcW w:w="5636" w:type="dxa"/>
            <w:tcBorders>
              <w:top w:val="single" w:sz="4" w:space="0" w:color="auto"/>
              <w:left w:val="nil"/>
              <w:bottom w:val="single" w:sz="4" w:space="0" w:color="auto"/>
              <w:right w:val="nil"/>
            </w:tcBorders>
          </w:tcPr>
          <w:p w14:paraId="1BCB645F" w14:textId="77777777" w:rsidR="00A45E83" w:rsidRDefault="00A45E83" w:rsidP="00A45E83">
            <w:pPr>
              <w:pStyle w:val="Regllopendetekst"/>
              <w:rPr>
                <w:rFonts w:asciiTheme="majorHAnsi" w:hAnsiTheme="majorHAnsi" w:cstheme="majorHAnsi"/>
              </w:rPr>
            </w:pPr>
          </w:p>
        </w:tc>
      </w:tr>
    </w:tbl>
    <w:p w14:paraId="59EAA9A3" w14:textId="44D8FACE" w:rsidR="00FA0BF8" w:rsidRPr="00E856E4" w:rsidRDefault="007B0751" w:rsidP="007B0751">
      <w:pPr>
        <w:pStyle w:val="Kop2"/>
      </w:pPr>
      <w:r>
        <w:lastRenderedPageBreak/>
        <w:t>Titelgegevens</w:t>
      </w:r>
    </w:p>
    <w:tbl>
      <w:tblPr>
        <w:tblW w:w="0" w:type="auto"/>
        <w:tblLook w:val="04A0" w:firstRow="1" w:lastRow="0" w:firstColumn="1" w:lastColumn="0" w:noHBand="0" w:noVBand="1"/>
      </w:tblPr>
      <w:tblGrid>
        <w:gridCol w:w="3094"/>
        <w:gridCol w:w="2860"/>
        <w:gridCol w:w="2776"/>
      </w:tblGrid>
      <w:tr w:rsidR="00FA0BF8" w:rsidRPr="00E856E4" w14:paraId="148B6ABB" w14:textId="77777777" w:rsidTr="001B2FA1">
        <w:tc>
          <w:tcPr>
            <w:tcW w:w="3094" w:type="dxa"/>
            <w:tcBorders>
              <w:top w:val="nil"/>
              <w:left w:val="nil"/>
              <w:bottom w:val="nil"/>
              <w:right w:val="nil"/>
            </w:tcBorders>
          </w:tcPr>
          <w:p w14:paraId="1A7AAF94" w14:textId="41958A45" w:rsidR="00FA0BF8" w:rsidRPr="00BC5B68" w:rsidRDefault="007B0751" w:rsidP="001B2FA1">
            <w:pPr>
              <w:pStyle w:val="Regllopendetekst"/>
            </w:pPr>
            <w:r>
              <w:t>(Werk)titel publicatie</w:t>
            </w:r>
          </w:p>
        </w:tc>
        <w:tc>
          <w:tcPr>
            <w:tcW w:w="5636" w:type="dxa"/>
            <w:gridSpan w:val="2"/>
            <w:tcBorders>
              <w:top w:val="nil"/>
              <w:left w:val="nil"/>
              <w:bottom w:val="single" w:sz="4" w:space="0" w:color="auto"/>
              <w:right w:val="nil"/>
            </w:tcBorders>
          </w:tcPr>
          <w:p w14:paraId="6FAE80AD" w14:textId="77777777" w:rsidR="00FA0BF8" w:rsidRPr="00BC5B68" w:rsidRDefault="00FA0BF8" w:rsidP="001B2FA1">
            <w:pPr>
              <w:pStyle w:val="Regllopendetekst"/>
            </w:pPr>
          </w:p>
        </w:tc>
      </w:tr>
      <w:tr w:rsidR="00FA0BF8" w:rsidRPr="00E856E4" w14:paraId="4191CE92" w14:textId="77777777" w:rsidTr="001B2FA1">
        <w:tc>
          <w:tcPr>
            <w:tcW w:w="3094" w:type="dxa"/>
            <w:tcBorders>
              <w:top w:val="nil"/>
              <w:left w:val="nil"/>
              <w:bottom w:val="nil"/>
              <w:right w:val="nil"/>
            </w:tcBorders>
          </w:tcPr>
          <w:p w14:paraId="438A4167" w14:textId="1D32642D" w:rsidR="00FA0BF8" w:rsidRPr="00BC5B68" w:rsidRDefault="00BD4153" w:rsidP="001B2FA1">
            <w:pPr>
              <w:pStyle w:val="Regllopendetekst"/>
            </w:pPr>
            <w:r>
              <w:t>A</w:t>
            </w:r>
            <w:r w:rsidR="00D96219">
              <w:t>uteur, illustrator of vertaler</w:t>
            </w:r>
            <w:r w:rsidR="00FA0BF8">
              <w:t xml:space="preserve"> </w:t>
            </w:r>
          </w:p>
        </w:tc>
        <w:tc>
          <w:tcPr>
            <w:tcW w:w="5636" w:type="dxa"/>
            <w:gridSpan w:val="2"/>
            <w:tcBorders>
              <w:top w:val="single" w:sz="4" w:space="0" w:color="auto"/>
              <w:left w:val="nil"/>
              <w:bottom w:val="single" w:sz="4" w:space="0" w:color="auto"/>
              <w:right w:val="nil"/>
            </w:tcBorders>
          </w:tcPr>
          <w:p w14:paraId="29FBF279" w14:textId="77777777" w:rsidR="00FA0BF8" w:rsidRPr="00BC5B68" w:rsidRDefault="00FA0BF8" w:rsidP="001B2FA1">
            <w:pPr>
              <w:pStyle w:val="Regllopendetekst"/>
            </w:pPr>
          </w:p>
        </w:tc>
      </w:tr>
      <w:tr w:rsidR="00FA0BF8" w:rsidRPr="00E856E4" w14:paraId="14A13202" w14:textId="77777777" w:rsidTr="001B2FA1">
        <w:tc>
          <w:tcPr>
            <w:tcW w:w="3094" w:type="dxa"/>
            <w:tcBorders>
              <w:top w:val="nil"/>
              <w:left w:val="nil"/>
              <w:bottom w:val="nil"/>
              <w:right w:val="nil"/>
            </w:tcBorders>
          </w:tcPr>
          <w:p w14:paraId="11AE7CE0" w14:textId="474A9E32" w:rsidR="00FA0BF8" w:rsidRPr="00BC5B68" w:rsidRDefault="003C4253" w:rsidP="001B2FA1">
            <w:pPr>
              <w:pStyle w:val="Regllopendetekst"/>
            </w:pPr>
            <w:r>
              <w:t>Genre</w:t>
            </w:r>
          </w:p>
        </w:tc>
        <w:tc>
          <w:tcPr>
            <w:tcW w:w="2860" w:type="dxa"/>
            <w:tcBorders>
              <w:top w:val="single" w:sz="4" w:space="0" w:color="auto"/>
              <w:left w:val="nil"/>
              <w:bottom w:val="single" w:sz="4" w:space="0" w:color="auto"/>
              <w:right w:val="nil"/>
            </w:tcBorders>
          </w:tcPr>
          <w:p w14:paraId="6DF95BF0" w14:textId="77777777" w:rsidR="00FA0BF8" w:rsidRPr="00BC5B68" w:rsidRDefault="00FA0BF8" w:rsidP="001B2FA1">
            <w:pPr>
              <w:pStyle w:val="Regllopendetekst"/>
            </w:pPr>
          </w:p>
        </w:tc>
        <w:tc>
          <w:tcPr>
            <w:tcW w:w="2776" w:type="dxa"/>
            <w:tcBorders>
              <w:top w:val="single" w:sz="4" w:space="0" w:color="auto"/>
              <w:left w:val="nil"/>
              <w:bottom w:val="single" w:sz="4" w:space="0" w:color="auto"/>
              <w:right w:val="nil"/>
            </w:tcBorders>
          </w:tcPr>
          <w:p w14:paraId="1248F9BB" w14:textId="77777777" w:rsidR="00FA0BF8" w:rsidRPr="00BC5B68" w:rsidRDefault="00FA0BF8" w:rsidP="001B2FA1">
            <w:pPr>
              <w:pStyle w:val="Regllopendetekst"/>
            </w:pPr>
          </w:p>
        </w:tc>
      </w:tr>
      <w:tr w:rsidR="00FA0BF8" w:rsidRPr="00E856E4" w14:paraId="746F3561" w14:textId="77777777" w:rsidTr="001B2FA1">
        <w:tc>
          <w:tcPr>
            <w:tcW w:w="3094" w:type="dxa"/>
            <w:tcBorders>
              <w:top w:val="nil"/>
              <w:left w:val="nil"/>
              <w:bottom w:val="nil"/>
              <w:right w:val="nil"/>
            </w:tcBorders>
          </w:tcPr>
          <w:p w14:paraId="07083D9D" w14:textId="2FD9C638" w:rsidR="00FA0BF8" w:rsidRPr="00BC5B68" w:rsidRDefault="003C4253" w:rsidP="001B2FA1">
            <w:pPr>
              <w:pStyle w:val="Regllopendetekst"/>
            </w:pPr>
            <w:r>
              <w:t>Publicatiedatum</w:t>
            </w:r>
          </w:p>
        </w:tc>
        <w:tc>
          <w:tcPr>
            <w:tcW w:w="5636" w:type="dxa"/>
            <w:gridSpan w:val="2"/>
            <w:tcBorders>
              <w:top w:val="single" w:sz="4" w:space="0" w:color="auto"/>
              <w:left w:val="nil"/>
              <w:bottom w:val="single" w:sz="4" w:space="0" w:color="auto"/>
              <w:right w:val="nil"/>
            </w:tcBorders>
          </w:tcPr>
          <w:p w14:paraId="62305D11" w14:textId="77777777" w:rsidR="00FA0BF8" w:rsidRPr="00BC5B68" w:rsidRDefault="00FA0BF8" w:rsidP="001B2FA1">
            <w:pPr>
              <w:pStyle w:val="Regllopendetekst"/>
            </w:pPr>
          </w:p>
        </w:tc>
      </w:tr>
    </w:tbl>
    <w:p w14:paraId="5A85CBDC" w14:textId="77777777" w:rsidR="00FA0BF8" w:rsidRDefault="00FA0BF8" w:rsidP="00FA0BF8"/>
    <w:p w14:paraId="31882381" w14:textId="77777777" w:rsidR="00CB1C51" w:rsidRPr="0078254D" w:rsidRDefault="00CB1C51" w:rsidP="00CB1C51">
      <w:pPr>
        <w:pStyle w:val="Reglnadruk1"/>
      </w:pPr>
      <w:r w:rsidRPr="00CF5586">
        <w:rPr>
          <w:b/>
          <w:bCs/>
        </w:rPr>
        <w:t>Let op:</w:t>
      </w:r>
      <w:r>
        <w:t xml:space="preserve"> Je kunt geen subsidie aanvragen voor publicaties die in druk gaan </w:t>
      </w:r>
      <w:r w:rsidRPr="0078254D">
        <w:t>vooraleer het subsidiebesluit bekend is. De deadlines uit het reglement zijn hierop afgestemd.</w:t>
      </w:r>
      <w:r>
        <w:t xml:space="preserve"> </w:t>
      </w:r>
      <w:r w:rsidRPr="0078254D">
        <w:t>Er zijn drie aanvraagrondes per jaar:</w:t>
      </w:r>
    </w:p>
    <w:p w14:paraId="4EC6DCA3" w14:textId="77777777" w:rsidR="00CB1C51" w:rsidRPr="0078254D" w:rsidRDefault="00CB1C51" w:rsidP="00CB1C51">
      <w:pPr>
        <w:pStyle w:val="Reglnadruk1"/>
        <w:numPr>
          <w:ilvl w:val="0"/>
          <w:numId w:val="33"/>
        </w:numPr>
        <w:spacing w:before="160" w:line="259" w:lineRule="auto"/>
      </w:pPr>
      <w:r w:rsidRPr="0078254D">
        <w:t>1 december 2026: voor publicaties die in druk gaan na 15 maart 2027;</w:t>
      </w:r>
    </w:p>
    <w:p w14:paraId="3E0B2BB6" w14:textId="77777777" w:rsidR="00CB1C51" w:rsidRPr="0078254D" w:rsidRDefault="00CB1C51" w:rsidP="00CB1C51">
      <w:pPr>
        <w:pStyle w:val="Reglnadruk1"/>
        <w:numPr>
          <w:ilvl w:val="0"/>
          <w:numId w:val="33"/>
        </w:numPr>
        <w:spacing w:before="160" w:line="259" w:lineRule="auto"/>
      </w:pPr>
      <w:r w:rsidRPr="0078254D">
        <w:t>1 april 2027: voor publicaties die in druk gaan na 15 juli 2027;</w:t>
      </w:r>
    </w:p>
    <w:p w14:paraId="4D98BE6E" w14:textId="77777777" w:rsidR="00CB1C51" w:rsidRPr="0078254D" w:rsidRDefault="00CB1C51" w:rsidP="00CB1C51">
      <w:pPr>
        <w:pStyle w:val="Reglnadruk1"/>
        <w:numPr>
          <w:ilvl w:val="0"/>
          <w:numId w:val="33"/>
        </w:numPr>
        <w:spacing w:before="160" w:line="259" w:lineRule="auto"/>
      </w:pPr>
      <w:r w:rsidRPr="0078254D">
        <w:t xml:space="preserve">1 augustus 2027: voor publicaties die in druk gaan na 15 november 2027. </w:t>
      </w:r>
    </w:p>
    <w:p w14:paraId="7FF87A0C" w14:textId="77777777" w:rsidR="00CB1C51" w:rsidRDefault="00CB1C51" w:rsidP="00CB1C51">
      <w:pPr>
        <w:pStyle w:val="Reglnadruk1"/>
      </w:pPr>
    </w:p>
    <w:p w14:paraId="459B7701" w14:textId="47A8B4D4" w:rsidR="00CB1C51" w:rsidRPr="008A3D92" w:rsidRDefault="00CB1C51" w:rsidP="008A3D92">
      <w:pPr>
        <w:pStyle w:val="Reglnadruk1"/>
      </w:pPr>
      <w:r w:rsidRPr="0078254D">
        <w:t>Publicaties die vóór de deadline uit het reglement in druk gaan, zijn onontvankelijk. Controleer bij je aanvraag dus of de timing van je uitgeefproject aansluit bij bovenstaande deadlines.</w:t>
      </w:r>
      <w:r>
        <w:t xml:space="preserve"> </w:t>
      </w:r>
      <w:r w:rsidRPr="00C02887">
        <w:t xml:space="preserve">Als blijkt dat de publicatie waar je subsidie voor hebt aangevraagd toch al in druk is gegaan voordat het subsidiebesluit is meegedeeld, dan </w:t>
      </w:r>
      <w:r>
        <w:t>wordt</w:t>
      </w:r>
      <w:r w:rsidRPr="00C02887">
        <w:t xml:space="preserve"> de subsidie bij een toekenning niet uitbetaald.</w:t>
      </w:r>
    </w:p>
    <w:p w14:paraId="2907F67F" w14:textId="77777777" w:rsidR="00CB1C51" w:rsidRPr="00CB1C51" w:rsidRDefault="00CB1C51" w:rsidP="00FA0BF8">
      <w:pPr>
        <w:rPr>
          <w:lang w:val="nl-NL"/>
        </w:rPr>
      </w:pPr>
    </w:p>
    <w:p w14:paraId="39914B3D" w14:textId="5217D0AB" w:rsidR="00401DF0" w:rsidRPr="00E856E4" w:rsidRDefault="00CB1C51" w:rsidP="00CB1C51">
      <w:pPr>
        <w:pStyle w:val="Kop2"/>
      </w:pPr>
      <w:r>
        <w:t>Techniche gegevens</w:t>
      </w:r>
    </w:p>
    <w:tbl>
      <w:tblPr>
        <w:tblW w:w="0" w:type="auto"/>
        <w:tblLook w:val="04A0" w:firstRow="1" w:lastRow="0" w:firstColumn="1" w:lastColumn="0" w:noHBand="0" w:noVBand="1"/>
      </w:tblPr>
      <w:tblGrid>
        <w:gridCol w:w="3094"/>
        <w:gridCol w:w="5636"/>
      </w:tblGrid>
      <w:tr w:rsidR="00CB1C51" w:rsidRPr="00BC5B68" w14:paraId="1156C941" w14:textId="77777777" w:rsidTr="00D05C7A">
        <w:tc>
          <w:tcPr>
            <w:tcW w:w="3094" w:type="dxa"/>
            <w:tcBorders>
              <w:top w:val="nil"/>
              <w:left w:val="nil"/>
              <w:bottom w:val="nil"/>
              <w:right w:val="nil"/>
            </w:tcBorders>
          </w:tcPr>
          <w:p w14:paraId="2C4B11AC" w14:textId="0BD02596" w:rsidR="00CB1C51" w:rsidRPr="00BC5B68" w:rsidRDefault="00CB1C51" w:rsidP="00D05C7A">
            <w:pPr>
              <w:pStyle w:val="Regllopendetekst"/>
            </w:pPr>
            <w:r>
              <w:t>Oplage</w:t>
            </w:r>
          </w:p>
        </w:tc>
        <w:tc>
          <w:tcPr>
            <w:tcW w:w="5636" w:type="dxa"/>
            <w:tcBorders>
              <w:top w:val="nil"/>
              <w:left w:val="nil"/>
              <w:bottom w:val="single" w:sz="4" w:space="0" w:color="auto"/>
              <w:right w:val="nil"/>
            </w:tcBorders>
          </w:tcPr>
          <w:p w14:paraId="56F1B26C" w14:textId="77777777" w:rsidR="00CB1C51" w:rsidRPr="00BC5B68" w:rsidRDefault="00CB1C51" w:rsidP="00D05C7A">
            <w:pPr>
              <w:pStyle w:val="Regllopendetekst"/>
            </w:pPr>
          </w:p>
        </w:tc>
      </w:tr>
      <w:tr w:rsidR="00CB1C51" w:rsidRPr="00BC5B68" w14:paraId="35AB4EFE" w14:textId="77777777" w:rsidTr="00D05C7A">
        <w:tc>
          <w:tcPr>
            <w:tcW w:w="3094" w:type="dxa"/>
            <w:tcBorders>
              <w:top w:val="nil"/>
              <w:left w:val="nil"/>
              <w:bottom w:val="nil"/>
              <w:right w:val="nil"/>
            </w:tcBorders>
          </w:tcPr>
          <w:p w14:paraId="49738B4B" w14:textId="4E12F002" w:rsidR="00CB1C51" w:rsidRPr="00BC5B68" w:rsidRDefault="00CB1C51" w:rsidP="00D05C7A">
            <w:pPr>
              <w:pStyle w:val="Regllopendetekst"/>
            </w:pPr>
            <w:r>
              <w:t xml:space="preserve">Aantal pagina’s </w:t>
            </w:r>
          </w:p>
        </w:tc>
        <w:tc>
          <w:tcPr>
            <w:tcW w:w="5636" w:type="dxa"/>
            <w:tcBorders>
              <w:top w:val="single" w:sz="4" w:space="0" w:color="auto"/>
              <w:left w:val="nil"/>
              <w:bottom w:val="single" w:sz="4" w:space="0" w:color="auto"/>
              <w:right w:val="nil"/>
            </w:tcBorders>
          </w:tcPr>
          <w:p w14:paraId="70B39D6D" w14:textId="77777777" w:rsidR="00CB1C51" w:rsidRPr="00BC5B68" w:rsidRDefault="00CB1C51" w:rsidP="00D05C7A">
            <w:pPr>
              <w:pStyle w:val="Regllopendetekst"/>
            </w:pPr>
          </w:p>
        </w:tc>
      </w:tr>
      <w:tr w:rsidR="00CB1C51" w:rsidRPr="00BC5B68" w14:paraId="4BA722D2" w14:textId="77777777" w:rsidTr="00D05C7A">
        <w:tc>
          <w:tcPr>
            <w:tcW w:w="3094" w:type="dxa"/>
            <w:tcBorders>
              <w:top w:val="nil"/>
              <w:left w:val="nil"/>
              <w:bottom w:val="nil"/>
              <w:right w:val="nil"/>
            </w:tcBorders>
          </w:tcPr>
          <w:p w14:paraId="08022B70" w14:textId="505C16A1" w:rsidR="00CB1C51" w:rsidRPr="00BC5B68" w:rsidRDefault="00CB1C51" w:rsidP="00D05C7A">
            <w:pPr>
              <w:pStyle w:val="Regllopendetekst"/>
            </w:pPr>
            <w:r>
              <w:t>Aantal illustraties</w:t>
            </w:r>
          </w:p>
        </w:tc>
        <w:tc>
          <w:tcPr>
            <w:tcW w:w="5636" w:type="dxa"/>
            <w:tcBorders>
              <w:top w:val="single" w:sz="4" w:space="0" w:color="auto"/>
              <w:left w:val="nil"/>
              <w:bottom w:val="single" w:sz="4" w:space="0" w:color="auto"/>
              <w:right w:val="nil"/>
            </w:tcBorders>
          </w:tcPr>
          <w:p w14:paraId="56490DE6" w14:textId="77777777" w:rsidR="00CB1C51" w:rsidRPr="00BC5B68" w:rsidRDefault="00CB1C51" w:rsidP="00D05C7A">
            <w:pPr>
              <w:pStyle w:val="Regllopendetekst"/>
            </w:pPr>
          </w:p>
        </w:tc>
      </w:tr>
      <w:tr w:rsidR="00CB1C51" w:rsidRPr="00BC5B68" w14:paraId="50FC79AD" w14:textId="77777777" w:rsidTr="00D05C7A">
        <w:tc>
          <w:tcPr>
            <w:tcW w:w="3094" w:type="dxa"/>
            <w:tcBorders>
              <w:top w:val="nil"/>
              <w:left w:val="nil"/>
              <w:bottom w:val="nil"/>
              <w:right w:val="nil"/>
            </w:tcBorders>
          </w:tcPr>
          <w:p w14:paraId="65EFAC33" w14:textId="77C3C46E" w:rsidR="00CB1C51" w:rsidRPr="00BC5B68" w:rsidRDefault="00CB1C51" w:rsidP="00D05C7A">
            <w:pPr>
              <w:pStyle w:val="Regllopendetekst"/>
            </w:pPr>
            <w:r>
              <w:t>In kleur of zwart-wit</w:t>
            </w:r>
          </w:p>
        </w:tc>
        <w:tc>
          <w:tcPr>
            <w:tcW w:w="5636" w:type="dxa"/>
            <w:tcBorders>
              <w:top w:val="single" w:sz="4" w:space="0" w:color="auto"/>
              <w:left w:val="nil"/>
              <w:bottom w:val="single" w:sz="4" w:space="0" w:color="auto"/>
              <w:right w:val="nil"/>
            </w:tcBorders>
          </w:tcPr>
          <w:p w14:paraId="36AE1F88" w14:textId="77777777" w:rsidR="00CB1C51" w:rsidRPr="00BC5B68" w:rsidRDefault="00CB1C51" w:rsidP="00D05C7A">
            <w:pPr>
              <w:pStyle w:val="Regllopendetekst"/>
            </w:pPr>
          </w:p>
        </w:tc>
      </w:tr>
      <w:tr w:rsidR="00CB1C51" w:rsidRPr="00BC5B68" w14:paraId="667ACE76" w14:textId="77777777" w:rsidTr="00D05C7A">
        <w:tc>
          <w:tcPr>
            <w:tcW w:w="3094" w:type="dxa"/>
            <w:tcBorders>
              <w:top w:val="nil"/>
              <w:left w:val="nil"/>
              <w:bottom w:val="nil"/>
              <w:right w:val="nil"/>
            </w:tcBorders>
          </w:tcPr>
          <w:p w14:paraId="00D4B074" w14:textId="7FB12781" w:rsidR="00CB1C51" w:rsidRPr="00BC5B68" w:rsidRDefault="00CB1C51" w:rsidP="00D05C7A">
            <w:pPr>
              <w:pStyle w:val="Regllopendetekst"/>
            </w:pPr>
            <w:r>
              <w:t>Bindwijze</w:t>
            </w:r>
          </w:p>
        </w:tc>
        <w:tc>
          <w:tcPr>
            <w:tcW w:w="5636" w:type="dxa"/>
            <w:tcBorders>
              <w:top w:val="single" w:sz="4" w:space="0" w:color="auto"/>
              <w:left w:val="nil"/>
              <w:bottom w:val="single" w:sz="4" w:space="0" w:color="auto"/>
              <w:right w:val="nil"/>
            </w:tcBorders>
          </w:tcPr>
          <w:p w14:paraId="7A81F401" w14:textId="77777777" w:rsidR="00CB1C51" w:rsidRPr="00BC5B68" w:rsidRDefault="00CB1C51" w:rsidP="00D05C7A">
            <w:pPr>
              <w:pStyle w:val="Regllopendetekst"/>
            </w:pPr>
          </w:p>
        </w:tc>
      </w:tr>
      <w:tr w:rsidR="00CB1C51" w:rsidRPr="00BC5B68" w14:paraId="11E2EAAE" w14:textId="77777777" w:rsidTr="00D05C7A">
        <w:tc>
          <w:tcPr>
            <w:tcW w:w="3094" w:type="dxa"/>
            <w:tcBorders>
              <w:top w:val="nil"/>
              <w:left w:val="nil"/>
              <w:bottom w:val="nil"/>
              <w:right w:val="nil"/>
            </w:tcBorders>
          </w:tcPr>
          <w:p w14:paraId="3C9454B2" w14:textId="6FBBA58F" w:rsidR="00CB1C51" w:rsidRDefault="00FC0F0B" w:rsidP="00D05C7A">
            <w:pPr>
              <w:pStyle w:val="Regllopendetekst"/>
            </w:pPr>
            <w:r>
              <w:t>Digitaal formaat</w:t>
            </w:r>
          </w:p>
        </w:tc>
        <w:tc>
          <w:tcPr>
            <w:tcW w:w="5636" w:type="dxa"/>
            <w:tcBorders>
              <w:top w:val="single" w:sz="4" w:space="0" w:color="auto"/>
              <w:left w:val="nil"/>
              <w:bottom w:val="single" w:sz="4" w:space="0" w:color="auto"/>
              <w:right w:val="nil"/>
            </w:tcBorders>
          </w:tcPr>
          <w:p w14:paraId="2181F6B9" w14:textId="77777777" w:rsidR="00CB1C51" w:rsidRPr="00BC5B68" w:rsidRDefault="00CB1C51" w:rsidP="00D05C7A">
            <w:pPr>
              <w:pStyle w:val="Regllopendetekst"/>
            </w:pPr>
          </w:p>
        </w:tc>
      </w:tr>
      <w:tr w:rsidR="00BD4153" w:rsidRPr="00BC5B68" w14:paraId="6359CEFA" w14:textId="77777777" w:rsidTr="00D05C7A">
        <w:tc>
          <w:tcPr>
            <w:tcW w:w="3094" w:type="dxa"/>
            <w:tcBorders>
              <w:top w:val="nil"/>
              <w:left w:val="nil"/>
              <w:bottom w:val="nil"/>
              <w:right w:val="nil"/>
            </w:tcBorders>
          </w:tcPr>
          <w:p w14:paraId="5ED5A216" w14:textId="5EC7C5F8" w:rsidR="00BD4153" w:rsidRDefault="00BD4153" w:rsidP="00D05C7A">
            <w:pPr>
              <w:pStyle w:val="Regllopendetekst"/>
            </w:pPr>
            <w:r>
              <w:t>Verkoopprijs (papier)</w:t>
            </w:r>
          </w:p>
        </w:tc>
        <w:tc>
          <w:tcPr>
            <w:tcW w:w="5636" w:type="dxa"/>
            <w:tcBorders>
              <w:top w:val="single" w:sz="4" w:space="0" w:color="auto"/>
              <w:left w:val="nil"/>
              <w:bottom w:val="single" w:sz="4" w:space="0" w:color="auto"/>
              <w:right w:val="nil"/>
            </w:tcBorders>
          </w:tcPr>
          <w:p w14:paraId="44B809B9" w14:textId="77777777" w:rsidR="00BD4153" w:rsidRPr="00BC5B68" w:rsidRDefault="00BD4153" w:rsidP="00D05C7A">
            <w:pPr>
              <w:pStyle w:val="Regllopendetekst"/>
            </w:pPr>
          </w:p>
        </w:tc>
      </w:tr>
      <w:tr w:rsidR="00CB1C51" w:rsidRPr="00BC5B68" w14:paraId="207AAF9A" w14:textId="77777777" w:rsidTr="00D05C7A">
        <w:tc>
          <w:tcPr>
            <w:tcW w:w="3094" w:type="dxa"/>
            <w:tcBorders>
              <w:top w:val="nil"/>
              <w:left w:val="nil"/>
              <w:bottom w:val="nil"/>
              <w:right w:val="nil"/>
            </w:tcBorders>
          </w:tcPr>
          <w:p w14:paraId="4951D606" w14:textId="69B36B5C" w:rsidR="00CB1C51" w:rsidRPr="00BC5B68" w:rsidRDefault="00FC0F0B" w:rsidP="00D05C7A">
            <w:pPr>
              <w:pStyle w:val="Regllopendetekst"/>
            </w:pPr>
            <w:r>
              <w:t>Verkoopprijs (</w:t>
            </w:r>
            <w:r w:rsidR="00BD4153">
              <w:t>digitaal</w:t>
            </w:r>
            <w:r>
              <w:t>)</w:t>
            </w:r>
          </w:p>
        </w:tc>
        <w:tc>
          <w:tcPr>
            <w:tcW w:w="5636" w:type="dxa"/>
            <w:tcBorders>
              <w:top w:val="single" w:sz="4" w:space="0" w:color="auto"/>
              <w:left w:val="nil"/>
              <w:bottom w:val="single" w:sz="4" w:space="0" w:color="auto"/>
              <w:right w:val="nil"/>
            </w:tcBorders>
          </w:tcPr>
          <w:p w14:paraId="638C8296" w14:textId="77777777" w:rsidR="00CB1C51" w:rsidRPr="00BC5B68" w:rsidRDefault="00CB1C51" w:rsidP="00D05C7A">
            <w:pPr>
              <w:pStyle w:val="Regllopendetekst"/>
            </w:pPr>
          </w:p>
        </w:tc>
      </w:tr>
    </w:tbl>
    <w:p w14:paraId="5D31E99B" w14:textId="4AF708CF" w:rsidR="00DD2A72" w:rsidRPr="00F1176B" w:rsidRDefault="00F1176B" w:rsidP="00F1176B">
      <w:pPr>
        <w:pStyle w:val="Reglnadruk1"/>
        <w:rPr>
          <w:rStyle w:val="cf01"/>
          <w:rFonts w:ascii="Arial" w:hAnsi="Arial" w:cs="Arial"/>
          <w:sz w:val="20"/>
          <w:szCs w:val="20"/>
        </w:rPr>
      </w:pPr>
      <w:r w:rsidRPr="0000786C">
        <w:rPr>
          <w:b/>
        </w:rPr>
        <w:lastRenderedPageBreak/>
        <w:t>Let op</w:t>
      </w:r>
      <w:r>
        <w:t xml:space="preserve">: Je kunt geen subsidie aanvragen voor publicaties met een eerste oplage die lager ligt dan 500 exemplaren. Heb je hier vragen over voor jouw uitgeefproject? Neem dan contact op via </w:t>
      </w:r>
      <w:r>
        <w:fldChar w:fldCharType="begin"/>
      </w:r>
      <w:r>
        <w:instrText>HYPERLINK "mailto:info@literatuurvlaanderen.be"</w:instrText>
      </w:r>
      <w:r>
        <w:fldChar w:fldCharType="separate"/>
      </w:r>
      <w:r w:rsidRPr="0000786C">
        <w:rPr>
          <w:rStyle w:val="Hyperlink"/>
          <w:bCs/>
        </w:rPr>
        <w:t>info@literatuurvlaanderen.be</w:t>
      </w:r>
      <w:r>
        <w:fldChar w:fldCharType="end"/>
      </w:r>
      <w:r>
        <w:t xml:space="preserve"> voordat je een aanvraag indient.</w:t>
      </w:r>
    </w:p>
    <w:p w14:paraId="0A4F7E85" w14:textId="0B9FB100" w:rsidR="00F1176B" w:rsidRDefault="00F1176B" w:rsidP="00F1176B">
      <w:pPr>
        <w:pStyle w:val="Kop2"/>
        <w:rPr>
          <w:lang w:val="nl-NL"/>
        </w:rPr>
      </w:pPr>
      <w:r>
        <w:rPr>
          <w:lang w:val="nl-NL"/>
        </w:rPr>
        <w:t>Gegevens subsidiebedrag</w:t>
      </w:r>
    </w:p>
    <w:p w14:paraId="4BBB0C5E" w14:textId="77777777" w:rsidR="00D64C5F" w:rsidRPr="004C4A43" w:rsidRDefault="00D64C5F" w:rsidP="00D64C5F">
      <w:pPr>
        <w:pStyle w:val="Regllopendetekst"/>
      </w:pPr>
      <w:r w:rsidRPr="004C4A43">
        <w:t>Is de uitgave een coproductie?</w:t>
      </w:r>
    </w:p>
    <w:p w14:paraId="61D657C0" w14:textId="77777777" w:rsidR="00D64C5F" w:rsidRPr="004C4A43" w:rsidRDefault="00000000" w:rsidP="00D64C5F">
      <w:pPr>
        <w:pStyle w:val="Reglopsomming"/>
        <w:tabs>
          <w:tab w:val="clear" w:pos="720"/>
        </w:tabs>
        <w:ind w:left="708" w:firstLine="0"/>
        <w:rPr>
          <w:rFonts w:eastAsiaTheme="majorEastAsia"/>
        </w:rPr>
      </w:pPr>
      <w:sdt>
        <w:sdtPr>
          <w:rPr>
            <w:rFonts w:ascii="MS Gothic" w:eastAsia="MS Gothic" w:hAnsi="MS Gothic"/>
          </w:rPr>
          <w:id w:val="351081190"/>
          <w14:checkbox>
            <w14:checked w14:val="0"/>
            <w14:checkedState w14:val="2612" w14:font="MS Gothic"/>
            <w14:uncheckedState w14:val="2610" w14:font="MS Gothic"/>
          </w14:checkbox>
        </w:sdtPr>
        <w:sdtContent>
          <w:r w:rsidR="00D64C5F" w:rsidRPr="3F6968D6">
            <w:rPr>
              <w:rFonts w:ascii="MS Gothic" w:eastAsia="MS Gothic" w:hAnsi="MS Gothic"/>
            </w:rPr>
            <w:t>☐</w:t>
          </w:r>
        </w:sdtContent>
      </w:sdt>
      <w:r w:rsidR="00D64C5F" w:rsidRPr="3F6968D6">
        <w:t xml:space="preserve"> N</w:t>
      </w:r>
      <w:r w:rsidR="00D64C5F">
        <w:t>ee</w:t>
      </w:r>
    </w:p>
    <w:p w14:paraId="76F14646" w14:textId="2CC3BE9E" w:rsidR="00D64C5F" w:rsidRPr="004C4A43" w:rsidRDefault="00000000" w:rsidP="00D64C5F">
      <w:pPr>
        <w:pStyle w:val="Reglopsomming"/>
        <w:tabs>
          <w:tab w:val="clear" w:pos="720"/>
        </w:tabs>
        <w:ind w:left="708" w:firstLine="0"/>
        <w:rPr>
          <w:rFonts w:eastAsiaTheme="majorEastAsia"/>
        </w:rPr>
      </w:pPr>
      <w:sdt>
        <w:sdtPr>
          <w:rPr>
            <w:rFonts w:ascii="MS Gothic" w:eastAsia="MS Gothic" w:hAnsi="MS Gothic" w:cs="Segoe UI Symbol"/>
          </w:rPr>
          <w:id w:val="-1406611693"/>
          <w14:checkbox>
            <w14:checked w14:val="0"/>
            <w14:checkedState w14:val="2612" w14:font="MS Gothic"/>
            <w14:uncheckedState w14:val="2610" w14:font="MS Gothic"/>
          </w14:checkbox>
        </w:sdtPr>
        <w:sdtContent>
          <w:r w:rsidR="00D64C5F" w:rsidRPr="3F6968D6">
            <w:rPr>
              <w:rFonts w:ascii="MS Gothic" w:eastAsia="MS Gothic" w:hAnsi="MS Gothic" w:cs="Segoe UI Symbol"/>
            </w:rPr>
            <w:t>☐</w:t>
          </w:r>
        </w:sdtContent>
      </w:sdt>
      <w:r w:rsidR="00D64C5F" w:rsidRPr="3F6968D6">
        <w:t xml:space="preserve"> J</w:t>
      </w:r>
      <w:r w:rsidR="00D64C5F">
        <w:t>a</w:t>
      </w:r>
      <w:r w:rsidR="00D64C5F" w:rsidRPr="3F6968D6">
        <w:t xml:space="preserve"> (toelichten): </w:t>
      </w:r>
    </w:p>
    <w:p w14:paraId="2121F05B" w14:textId="77777777" w:rsidR="00D64C5F" w:rsidRPr="004C4A43" w:rsidRDefault="00D64C5F" w:rsidP="00D64C5F">
      <w:pPr>
        <w:pStyle w:val="Regllopendetekst"/>
      </w:pPr>
      <w:r w:rsidRPr="004C4A43">
        <w:t>Welke subsidie(s) vraag je aan?</w:t>
      </w:r>
    </w:p>
    <w:p w14:paraId="2E0E8F87" w14:textId="77777777" w:rsidR="00D64C5F" w:rsidRPr="004C4A43" w:rsidRDefault="00000000" w:rsidP="00D64C5F">
      <w:pPr>
        <w:pStyle w:val="Reglopsomming"/>
        <w:tabs>
          <w:tab w:val="clear" w:pos="720"/>
        </w:tabs>
        <w:ind w:left="708" w:firstLine="0"/>
        <w:rPr>
          <w:rFonts w:eastAsiaTheme="majorEastAsia"/>
        </w:rPr>
      </w:pPr>
      <w:sdt>
        <w:sdtPr>
          <w:id w:val="-237330149"/>
          <w14:checkbox>
            <w14:checked w14:val="0"/>
            <w14:checkedState w14:val="2612" w14:font="MS Gothic"/>
            <w14:uncheckedState w14:val="2610" w14:font="MS Gothic"/>
          </w14:checkbox>
        </w:sdtPr>
        <w:sdtContent>
          <w:r w:rsidR="00D64C5F">
            <w:rPr>
              <w:rFonts w:ascii="MS Gothic" w:eastAsia="MS Gothic" w:hAnsi="MS Gothic" w:hint="eastAsia"/>
            </w:rPr>
            <w:t>☐</w:t>
          </w:r>
        </w:sdtContent>
      </w:sdt>
      <w:r w:rsidR="00D64C5F" w:rsidRPr="3F6968D6">
        <w:t xml:space="preserve"> Productiesubsidie</w:t>
      </w:r>
    </w:p>
    <w:p w14:paraId="7FA4F7EB" w14:textId="77777777" w:rsidR="00D64C5F" w:rsidRPr="004C4A43" w:rsidRDefault="00000000" w:rsidP="00D64C5F">
      <w:pPr>
        <w:pStyle w:val="Reglopsomming"/>
        <w:tabs>
          <w:tab w:val="clear" w:pos="720"/>
        </w:tabs>
        <w:ind w:left="708" w:firstLine="0"/>
        <w:rPr>
          <w:rFonts w:eastAsiaTheme="majorEastAsia"/>
        </w:rPr>
      </w:pPr>
      <w:sdt>
        <w:sdtPr>
          <w:id w:val="-123697683"/>
          <w14:checkbox>
            <w14:checked w14:val="0"/>
            <w14:checkedState w14:val="2612" w14:font="MS Gothic"/>
            <w14:uncheckedState w14:val="2610" w14:font="MS Gothic"/>
          </w14:checkbox>
        </w:sdtPr>
        <w:sdtContent>
          <w:r w:rsidR="00D64C5F" w:rsidRPr="3F6968D6">
            <w:rPr>
              <w:rFonts w:ascii="Segoe UI Symbol" w:eastAsia="MS Gothic" w:hAnsi="Segoe UI Symbol" w:cs="Segoe UI Symbol"/>
            </w:rPr>
            <w:t>☐</w:t>
          </w:r>
        </w:sdtContent>
      </w:sdt>
      <w:r w:rsidR="00D64C5F" w:rsidRPr="3F6968D6">
        <w:t xml:space="preserve"> Redactiesubsidie</w:t>
      </w:r>
    </w:p>
    <w:p w14:paraId="76C7F651" w14:textId="77777777" w:rsidR="00D64C5F" w:rsidRPr="004C4A43" w:rsidRDefault="00000000" w:rsidP="00D64C5F">
      <w:pPr>
        <w:pStyle w:val="Reglopsomming"/>
        <w:tabs>
          <w:tab w:val="clear" w:pos="720"/>
        </w:tabs>
        <w:ind w:left="708" w:firstLine="0"/>
        <w:rPr>
          <w:rFonts w:eastAsiaTheme="majorEastAsia"/>
        </w:rPr>
      </w:pPr>
      <w:sdt>
        <w:sdtPr>
          <w:id w:val="747156815"/>
          <w14:checkbox>
            <w14:checked w14:val="0"/>
            <w14:checkedState w14:val="2612" w14:font="MS Gothic"/>
            <w14:uncheckedState w14:val="2610" w14:font="MS Gothic"/>
          </w14:checkbox>
        </w:sdtPr>
        <w:sdtContent>
          <w:r w:rsidR="00D64C5F" w:rsidRPr="3F6968D6">
            <w:rPr>
              <w:rFonts w:ascii="Segoe UI Symbol" w:eastAsia="MS Gothic" w:hAnsi="Segoe UI Symbol" w:cs="Segoe UI Symbol"/>
            </w:rPr>
            <w:t>☐</w:t>
          </w:r>
        </w:sdtContent>
      </w:sdt>
      <w:r w:rsidR="00D64C5F" w:rsidRPr="3F6968D6">
        <w:t xml:space="preserve"> Promotiesubsidie</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0"/>
        <w:gridCol w:w="5950"/>
      </w:tblGrid>
      <w:tr w:rsidR="00D64C5F" w:rsidRPr="00D0183D" w14:paraId="43F1C472" w14:textId="77777777" w:rsidTr="00D05C7A">
        <w:tc>
          <w:tcPr>
            <w:tcW w:w="2835" w:type="dxa"/>
          </w:tcPr>
          <w:p w14:paraId="70417CAE" w14:textId="77777777" w:rsidR="00D64C5F" w:rsidRPr="004C4A43" w:rsidRDefault="00D64C5F" w:rsidP="00D05C7A">
            <w:pPr>
              <w:pStyle w:val="Regllopendetekst"/>
            </w:pPr>
            <w:r w:rsidRPr="00A9022B">
              <w:t>Gevraagd subsidiebedrag</w:t>
            </w:r>
            <w:r w:rsidRPr="004C4A43">
              <w:t xml:space="preserve"> (maximaal 6.000 euro):</w:t>
            </w:r>
          </w:p>
        </w:tc>
        <w:tc>
          <w:tcPr>
            <w:tcW w:w="6227" w:type="dxa"/>
            <w:tcBorders>
              <w:bottom w:val="single" w:sz="4" w:space="0" w:color="auto"/>
            </w:tcBorders>
          </w:tcPr>
          <w:p w14:paraId="1B5917C6" w14:textId="28CE0E9D" w:rsidR="00D64C5F" w:rsidRPr="004C4A43" w:rsidRDefault="00D64C5F" w:rsidP="00D05C7A">
            <w:pPr>
              <w:pStyle w:val="Regllopendetekst"/>
            </w:pPr>
          </w:p>
        </w:tc>
      </w:tr>
    </w:tbl>
    <w:p w14:paraId="2D0A2820" w14:textId="77777777" w:rsidR="00D64C5F" w:rsidRPr="004C4A43" w:rsidRDefault="00D64C5F" w:rsidP="00D64C5F">
      <w:pPr>
        <w:rPr>
          <w:rFonts w:asciiTheme="majorHAnsi" w:eastAsiaTheme="majorEastAsia" w:hAnsiTheme="majorHAnsi" w:cstheme="majorBidi"/>
        </w:rPr>
      </w:pPr>
    </w:p>
    <w:p w14:paraId="1C49B080" w14:textId="77777777" w:rsidR="00A9022B" w:rsidRDefault="00D64C5F" w:rsidP="00A9022B">
      <w:pPr>
        <w:pStyle w:val="Reglnadruk1"/>
      </w:pPr>
      <w:r w:rsidRPr="5529A192">
        <w:t xml:space="preserve">Om te berekenen welk bedrag je maximaal kunt aanvragen tel je de kosten waar je de subsidie voor wilt aanvragen bij elkaar op. </w:t>
      </w:r>
      <w:r w:rsidRPr="001F0EBA">
        <w:t>Je rekent de kosten exclusief btw</w:t>
      </w:r>
      <w:r w:rsidRPr="5529A192">
        <w:t xml:space="preserve">. </w:t>
      </w:r>
      <w:r w:rsidRPr="001F0EBA">
        <w:t xml:space="preserve"> Vraag je bijvoorbeeld productie- en promotiesubsidie aan, dan tel je de verwachte kosten voor d</w:t>
      </w:r>
      <w:r>
        <w:t>i</w:t>
      </w:r>
      <w:r w:rsidRPr="001F0EBA">
        <w:t>e kostenposten bij elkaar op om het maximaal aan te vragen subsidiebedrag te berekenen. Het gevraagde subsidiebedrag kan nooit hoger liggen dan het totaal van de kosten waar je subsidie voor vraagt en bedraagt maxim</w:t>
      </w:r>
      <w:r>
        <w:t>aal</w:t>
      </w:r>
      <w:r w:rsidRPr="001F0EBA">
        <w:t xml:space="preserve"> 6.000 euro per publicatie.</w:t>
      </w:r>
    </w:p>
    <w:p w14:paraId="41D0B4FD" w14:textId="67009464" w:rsidR="00252840" w:rsidRPr="00252840" w:rsidRDefault="00D64C5F" w:rsidP="00A9022B">
      <w:pPr>
        <w:pStyle w:val="Reglnadruk1"/>
      </w:pPr>
      <w:r w:rsidRPr="004C4A43">
        <w:t>Als je subsidie ontvangt, moet je na publicatie facturen kunnen voorleggen die de gemaakte kosten aantonen. Houd daar dus rekening mee bij het bepalen van de kosten waar je de subsidie voor aanvraagt. Vraag je subsidie aan voor kosten die niet (gemakkelijk) via een factuur in kaart gebracht kunnen worden? Leg dan in je aanvraag al uit om welke kosten het gaat en waarom je daar subsidie voor aanvraagt. Uit het dossier moet duidelijk blijken dat het gaat om specifieke kosten voor de publicatie of het luisterboek waarvoor je steun aanvraagt. Toon de noodzaak of meerwaarde van die kosten aan in je aanvraag.</w:t>
      </w:r>
    </w:p>
    <w:p w14:paraId="6784ED2C" w14:textId="25C5024A" w:rsidR="00401DF0" w:rsidRPr="00E46E03" w:rsidRDefault="00A9022B" w:rsidP="00401DF0">
      <w:pPr>
        <w:pStyle w:val="Kop1"/>
      </w:pPr>
      <w:r>
        <w:t>Titelinformatie</w:t>
      </w:r>
    </w:p>
    <w:p w14:paraId="536E90CB" w14:textId="7C9093FA" w:rsidR="00E14261" w:rsidRPr="00260E09" w:rsidRDefault="00260E09" w:rsidP="00260E09">
      <w:pPr>
        <w:pStyle w:val="Regllopendetekst"/>
      </w:pPr>
      <w:bookmarkStart w:id="0" w:name="_Hlk51671543"/>
      <w:r w:rsidRPr="002356E7">
        <w:t>Voeg de bio-</w:t>
      </w:r>
      <w:r>
        <w:t xml:space="preserve"> </w:t>
      </w:r>
      <w:r w:rsidRPr="002356E7">
        <w:t>en bibliografie toe van de auteur, illustrator of vertaler.</w:t>
      </w:r>
    </w:p>
    <w:p w14:paraId="53B5A35F" w14:textId="77777777" w:rsidR="00E14261" w:rsidRPr="00F71D52" w:rsidRDefault="00E14261" w:rsidP="00E14261">
      <w:pPr>
        <w:pBdr>
          <w:between w:val="single" w:sz="4" w:space="1" w:color="auto"/>
        </w:pBdr>
        <w:rPr>
          <w:rFonts w:asciiTheme="majorHAnsi" w:hAnsiTheme="majorHAnsi" w:cstheme="majorHAnsi"/>
        </w:rPr>
      </w:pPr>
    </w:p>
    <w:p w14:paraId="7A49555D" w14:textId="77777777" w:rsidR="00E14261" w:rsidRPr="00F71D52" w:rsidRDefault="00E14261" w:rsidP="00E14261">
      <w:pPr>
        <w:pBdr>
          <w:between w:val="single" w:sz="4" w:space="1" w:color="auto"/>
        </w:pBdr>
        <w:rPr>
          <w:rFonts w:asciiTheme="majorHAnsi" w:hAnsiTheme="majorHAnsi" w:cstheme="majorHAnsi"/>
        </w:rPr>
      </w:pPr>
    </w:p>
    <w:p w14:paraId="6A5CD987" w14:textId="77777777" w:rsidR="00E14261" w:rsidRPr="00F71D52" w:rsidRDefault="00E14261" w:rsidP="00E14261">
      <w:pPr>
        <w:pBdr>
          <w:between w:val="single" w:sz="4" w:space="1" w:color="auto"/>
        </w:pBdr>
        <w:rPr>
          <w:rFonts w:asciiTheme="majorHAnsi" w:hAnsiTheme="majorHAnsi" w:cstheme="majorHAnsi"/>
        </w:rPr>
      </w:pPr>
    </w:p>
    <w:p w14:paraId="4F1256BC" w14:textId="77777777" w:rsidR="00BC6062" w:rsidRPr="002356E7" w:rsidRDefault="00BC6062" w:rsidP="00BC6062">
      <w:pPr>
        <w:pStyle w:val="Regllopendetekst"/>
      </w:pPr>
      <w:r w:rsidRPr="002356E7">
        <w:lastRenderedPageBreak/>
        <w:t>Voeg een korte synopsis toe van de publicatie waar je subsidie voor aanvraagt. (Maximaal 300 woorden.)</w:t>
      </w:r>
    </w:p>
    <w:p w14:paraId="582073EC" w14:textId="77777777" w:rsidR="00E14261" w:rsidRPr="00F71D52" w:rsidRDefault="00E14261" w:rsidP="00E14261">
      <w:pPr>
        <w:pBdr>
          <w:between w:val="single" w:sz="4" w:space="1" w:color="auto"/>
        </w:pBdr>
        <w:rPr>
          <w:rFonts w:asciiTheme="majorHAnsi" w:hAnsiTheme="majorHAnsi" w:cstheme="majorHAnsi"/>
        </w:rPr>
      </w:pPr>
    </w:p>
    <w:p w14:paraId="700C198C" w14:textId="77777777" w:rsidR="00E14261" w:rsidRPr="00F71D52" w:rsidRDefault="00E14261" w:rsidP="00E14261">
      <w:pPr>
        <w:pBdr>
          <w:between w:val="single" w:sz="4" w:space="1" w:color="auto"/>
        </w:pBdr>
        <w:rPr>
          <w:rFonts w:asciiTheme="majorHAnsi" w:hAnsiTheme="majorHAnsi" w:cstheme="majorHAnsi"/>
        </w:rPr>
      </w:pPr>
    </w:p>
    <w:p w14:paraId="1B3CF085" w14:textId="77777777" w:rsidR="00E14261" w:rsidRPr="00F71D52" w:rsidRDefault="00E14261" w:rsidP="00E14261">
      <w:pPr>
        <w:pBdr>
          <w:between w:val="single" w:sz="4" w:space="1" w:color="auto"/>
        </w:pBdr>
        <w:rPr>
          <w:rFonts w:asciiTheme="majorHAnsi" w:hAnsiTheme="majorHAnsi" w:cstheme="majorHAnsi"/>
        </w:rPr>
      </w:pPr>
    </w:p>
    <w:p w14:paraId="0BE3DE15" w14:textId="77777777" w:rsidR="00E14261" w:rsidRPr="00F71D52" w:rsidRDefault="00E14261" w:rsidP="00E14261">
      <w:pPr>
        <w:pBdr>
          <w:between w:val="single" w:sz="4" w:space="1" w:color="auto"/>
        </w:pBdr>
        <w:rPr>
          <w:rFonts w:asciiTheme="majorHAnsi" w:hAnsiTheme="majorHAnsi" w:cstheme="majorHAnsi"/>
        </w:rPr>
      </w:pPr>
    </w:p>
    <w:p w14:paraId="3E26B89B" w14:textId="77777777" w:rsidR="00A348A5" w:rsidRPr="002356E7" w:rsidRDefault="00A348A5" w:rsidP="00A348A5">
      <w:pPr>
        <w:pStyle w:val="Regllopendetekst"/>
      </w:pPr>
      <w:r w:rsidRPr="002356E7">
        <w:t>Voeg bij een teksteditie van literair erfgoed ook een toelichting bij de editieprincipes toe. (Maximaal 300 woorden.)</w:t>
      </w:r>
    </w:p>
    <w:p w14:paraId="0027FA55" w14:textId="77777777" w:rsidR="00E14261" w:rsidRDefault="00E14261" w:rsidP="00E14261">
      <w:pPr>
        <w:pBdr>
          <w:between w:val="single" w:sz="4" w:space="1" w:color="auto"/>
        </w:pBdr>
        <w:rPr>
          <w:rFonts w:asciiTheme="majorHAnsi" w:hAnsiTheme="majorHAnsi" w:cstheme="majorHAnsi"/>
        </w:rPr>
      </w:pPr>
    </w:p>
    <w:p w14:paraId="205B4EF3" w14:textId="77777777" w:rsidR="00A348A5" w:rsidRPr="00F71D52" w:rsidRDefault="00A348A5" w:rsidP="00E14261">
      <w:pPr>
        <w:pBdr>
          <w:between w:val="single" w:sz="4" w:space="1" w:color="auto"/>
        </w:pBdr>
        <w:rPr>
          <w:rFonts w:asciiTheme="majorHAnsi" w:hAnsiTheme="majorHAnsi" w:cstheme="majorHAnsi"/>
        </w:rPr>
      </w:pPr>
    </w:p>
    <w:p w14:paraId="18BB4DD2" w14:textId="77777777" w:rsidR="00E14261" w:rsidRPr="00F71D52" w:rsidRDefault="00E14261" w:rsidP="00E14261">
      <w:pPr>
        <w:pBdr>
          <w:between w:val="single" w:sz="4" w:space="1" w:color="auto"/>
        </w:pBdr>
        <w:rPr>
          <w:rFonts w:asciiTheme="majorHAnsi" w:hAnsiTheme="majorHAnsi" w:cstheme="majorHAnsi"/>
        </w:rPr>
      </w:pPr>
    </w:p>
    <w:p w14:paraId="64A53AF1" w14:textId="77777777" w:rsidR="00E14261" w:rsidRPr="00F71D52" w:rsidRDefault="00E14261" w:rsidP="00E14261">
      <w:pPr>
        <w:pBdr>
          <w:between w:val="single" w:sz="4" w:space="1" w:color="auto"/>
        </w:pBdr>
        <w:rPr>
          <w:rFonts w:asciiTheme="majorHAnsi" w:hAnsiTheme="majorHAnsi" w:cstheme="majorHAnsi"/>
        </w:rPr>
      </w:pPr>
    </w:p>
    <w:p w14:paraId="36E3527D" w14:textId="77777777" w:rsidR="0058390B" w:rsidRPr="000C4285" w:rsidRDefault="0058390B" w:rsidP="0058390B">
      <w:pPr>
        <w:pStyle w:val="Kop1"/>
        <w:rPr>
          <w:lang w:val="nl-NL"/>
        </w:rPr>
      </w:pPr>
      <w:r w:rsidRPr="00CE4844">
        <w:t>Inhoudelijke</w:t>
      </w:r>
      <w:r w:rsidRPr="000C4285">
        <w:rPr>
          <w:lang w:val="nl-NL"/>
        </w:rPr>
        <w:t xml:space="preserve"> informatie</w:t>
      </w:r>
    </w:p>
    <w:p w14:paraId="45630C95" w14:textId="77777777" w:rsidR="00F6286E" w:rsidRPr="008E4100" w:rsidRDefault="00F6286E" w:rsidP="00F6286E">
      <w:pPr>
        <w:pStyle w:val="Regllopendetekst"/>
        <w:rPr>
          <w:lang w:eastAsia="nl-NL"/>
        </w:rPr>
      </w:pPr>
      <w:r w:rsidRPr="008E4100">
        <w:rPr>
          <w:lang w:eastAsia="nl-NL"/>
        </w:rPr>
        <w:t xml:space="preserve">Geef relevante informatie en wees specifiek. Afhankelijk van </w:t>
      </w:r>
      <w:r>
        <w:rPr>
          <w:lang w:eastAsia="nl-NL"/>
        </w:rPr>
        <w:t>de kosten waarvoor je</w:t>
      </w:r>
      <w:r w:rsidRPr="008E4100">
        <w:rPr>
          <w:lang w:eastAsia="nl-NL"/>
        </w:rPr>
        <w:t xml:space="preserve"> subsidie aanvraagt (voor productie-, redactie- en/of promotiekosten)</w:t>
      </w:r>
      <w:r>
        <w:rPr>
          <w:lang w:eastAsia="nl-NL"/>
        </w:rPr>
        <w:t>,</w:t>
      </w:r>
      <w:r w:rsidRPr="008E4100">
        <w:rPr>
          <w:lang w:eastAsia="nl-NL"/>
        </w:rPr>
        <w:t xml:space="preserve"> kies je zelf op welke onderdelen je het accent legt in de inhoudelijke toelichting.</w:t>
      </w:r>
    </w:p>
    <w:p w14:paraId="125957CB" w14:textId="256A6250" w:rsidR="000A1BDE" w:rsidRDefault="00F6286E" w:rsidP="00F6286E">
      <w:pPr>
        <w:pStyle w:val="Kop2"/>
        <w:rPr>
          <w:lang w:val="nl-NL"/>
        </w:rPr>
      </w:pPr>
      <w:r>
        <w:rPr>
          <w:lang w:val="nl-NL"/>
        </w:rPr>
        <w:t>Algemeen</w:t>
      </w:r>
    </w:p>
    <w:p w14:paraId="19402278" w14:textId="77777777" w:rsidR="00740315" w:rsidRDefault="00740315" w:rsidP="00740315">
      <w:pPr>
        <w:pStyle w:val="Regllopendetekst"/>
        <w:rPr>
          <w:lang w:eastAsia="nl-NL"/>
        </w:rPr>
      </w:pPr>
      <w:r w:rsidRPr="008E4100">
        <w:rPr>
          <w:lang w:eastAsia="nl-NL"/>
        </w:rPr>
        <w:t xml:space="preserve">Stel je uitgeverij kort voor en leg uit hoe de publicatie en de auteur passen binnen je fondsopbouw. (Maximaal 300 woorden.) </w:t>
      </w:r>
    </w:p>
    <w:p w14:paraId="60653129" w14:textId="77777777" w:rsidR="00F6286E" w:rsidRDefault="00F6286E" w:rsidP="00F6286E">
      <w:pPr>
        <w:pBdr>
          <w:between w:val="single" w:sz="4" w:space="1" w:color="auto"/>
        </w:pBdr>
        <w:rPr>
          <w:rFonts w:asciiTheme="majorHAnsi" w:hAnsiTheme="majorHAnsi" w:cstheme="majorHAnsi"/>
        </w:rPr>
      </w:pPr>
    </w:p>
    <w:p w14:paraId="398A463E" w14:textId="77777777" w:rsidR="00740315" w:rsidRPr="00F71D52" w:rsidRDefault="00740315" w:rsidP="00F6286E">
      <w:pPr>
        <w:pBdr>
          <w:between w:val="single" w:sz="4" w:space="1" w:color="auto"/>
        </w:pBdr>
        <w:rPr>
          <w:rFonts w:asciiTheme="majorHAnsi" w:hAnsiTheme="majorHAnsi" w:cstheme="majorHAnsi"/>
        </w:rPr>
      </w:pPr>
    </w:p>
    <w:p w14:paraId="251BD1CE" w14:textId="77777777" w:rsidR="00F6286E" w:rsidRPr="00F71D52" w:rsidRDefault="00F6286E" w:rsidP="00F6286E">
      <w:pPr>
        <w:pBdr>
          <w:between w:val="single" w:sz="4" w:space="1" w:color="auto"/>
        </w:pBdr>
        <w:rPr>
          <w:rFonts w:asciiTheme="majorHAnsi" w:hAnsiTheme="majorHAnsi" w:cstheme="majorHAnsi"/>
        </w:rPr>
      </w:pPr>
    </w:p>
    <w:p w14:paraId="374C927F" w14:textId="77777777" w:rsidR="00F6286E" w:rsidRPr="00F71D52" w:rsidRDefault="00F6286E" w:rsidP="00F6286E">
      <w:pPr>
        <w:pBdr>
          <w:between w:val="single" w:sz="4" w:space="1" w:color="auto"/>
        </w:pBdr>
        <w:rPr>
          <w:rFonts w:asciiTheme="majorHAnsi" w:hAnsiTheme="majorHAnsi" w:cstheme="majorHAnsi"/>
        </w:rPr>
      </w:pPr>
    </w:p>
    <w:p w14:paraId="7886E0DA" w14:textId="77777777" w:rsidR="00E25E7F" w:rsidRPr="008E4100" w:rsidRDefault="00E25E7F" w:rsidP="00E25E7F">
      <w:pPr>
        <w:pStyle w:val="Regllopendetekst"/>
        <w:rPr>
          <w:lang w:eastAsia="nl-NL"/>
        </w:rPr>
      </w:pPr>
      <w:r w:rsidRPr="008E4100">
        <w:rPr>
          <w:lang w:eastAsia="nl-NL"/>
        </w:rPr>
        <w:t>Welke doelgroep(en) wil je met de publicatie bereiken en hoe z</w:t>
      </w:r>
      <w:r>
        <w:rPr>
          <w:lang w:eastAsia="nl-NL"/>
        </w:rPr>
        <w:t>u</w:t>
      </w:r>
      <w:r w:rsidRPr="008E4100">
        <w:rPr>
          <w:lang w:eastAsia="nl-NL"/>
        </w:rPr>
        <w:t xml:space="preserve">l je dat realiseren? </w:t>
      </w:r>
      <w:r w:rsidRPr="3F6968D6">
        <w:rPr>
          <w:lang w:eastAsia="nl-NL"/>
        </w:rPr>
        <w:t xml:space="preserve">Hoe gaat de auteur in interactie met potentiële lezers? </w:t>
      </w:r>
      <w:r w:rsidRPr="008E4100">
        <w:rPr>
          <w:lang w:eastAsia="nl-NL"/>
        </w:rPr>
        <w:t>(Maximaal 300 woorden.)</w:t>
      </w:r>
    </w:p>
    <w:p w14:paraId="0DFC76B3" w14:textId="77777777" w:rsidR="00F6286E" w:rsidRPr="00E25E7F" w:rsidRDefault="00F6286E" w:rsidP="00F6286E">
      <w:pPr>
        <w:pBdr>
          <w:between w:val="single" w:sz="4" w:space="1" w:color="auto"/>
        </w:pBdr>
        <w:rPr>
          <w:rFonts w:asciiTheme="majorHAnsi" w:hAnsiTheme="majorHAnsi" w:cstheme="majorHAnsi"/>
          <w:lang w:val="nl-NL"/>
        </w:rPr>
      </w:pPr>
    </w:p>
    <w:p w14:paraId="29626C13" w14:textId="77777777" w:rsidR="00F6286E" w:rsidRPr="00F71D52" w:rsidRDefault="00F6286E" w:rsidP="00F6286E">
      <w:pPr>
        <w:pBdr>
          <w:between w:val="single" w:sz="4" w:space="1" w:color="auto"/>
        </w:pBdr>
        <w:rPr>
          <w:rFonts w:asciiTheme="majorHAnsi" w:hAnsiTheme="majorHAnsi" w:cstheme="majorHAnsi"/>
        </w:rPr>
      </w:pPr>
    </w:p>
    <w:p w14:paraId="3FD8CD79" w14:textId="77777777" w:rsidR="00F6286E" w:rsidRPr="00F71D52" w:rsidRDefault="00F6286E" w:rsidP="00F6286E">
      <w:pPr>
        <w:pBdr>
          <w:between w:val="single" w:sz="4" w:space="1" w:color="auto"/>
        </w:pBdr>
        <w:rPr>
          <w:rFonts w:asciiTheme="majorHAnsi" w:hAnsiTheme="majorHAnsi" w:cstheme="majorHAnsi"/>
        </w:rPr>
      </w:pPr>
    </w:p>
    <w:p w14:paraId="7B4F7A1D" w14:textId="77777777" w:rsidR="00F6286E" w:rsidRPr="00F71D52" w:rsidRDefault="00F6286E" w:rsidP="00F6286E">
      <w:pPr>
        <w:pBdr>
          <w:between w:val="single" w:sz="4" w:space="1" w:color="auto"/>
        </w:pBdr>
        <w:rPr>
          <w:rFonts w:asciiTheme="majorHAnsi" w:hAnsiTheme="majorHAnsi" w:cstheme="majorHAnsi"/>
        </w:rPr>
      </w:pPr>
    </w:p>
    <w:p w14:paraId="0E197DCA" w14:textId="77777777" w:rsidR="00501FC9" w:rsidRPr="008E4100" w:rsidRDefault="00501FC9" w:rsidP="00501FC9">
      <w:pPr>
        <w:pStyle w:val="Regllopendetekst"/>
        <w:rPr>
          <w:lang w:eastAsia="nl-NL"/>
        </w:rPr>
      </w:pPr>
      <w:r w:rsidRPr="008E4100">
        <w:rPr>
          <w:lang w:eastAsia="nl-NL"/>
        </w:rPr>
        <w:lastRenderedPageBreak/>
        <w:t>Draag je met je publicatie bij aan diversiteit en inclusie</w:t>
      </w:r>
      <w:r w:rsidRPr="008E4100">
        <w:rPr>
          <w:lang w:eastAsia="nl-BE"/>
        </w:rPr>
        <w:t xml:space="preserve">? Zo ja, licht toe </w:t>
      </w:r>
      <w:r>
        <w:rPr>
          <w:lang w:eastAsia="nl-BE"/>
        </w:rPr>
        <w:t>hoe. D</w:t>
      </w:r>
      <w:r w:rsidRPr="008E4100">
        <w:rPr>
          <w:lang w:eastAsia="nl-BE"/>
        </w:rPr>
        <w:t xml:space="preserve">oe je dat in de publicatie zelf of zorgt de publicatie voor meer </w:t>
      </w:r>
      <w:r w:rsidRPr="008E4100">
        <w:rPr>
          <w:lang w:eastAsia="nl-NL"/>
        </w:rPr>
        <w:t>diversiteit in het literaire landschap in Vlaanderen, over verschillende genres heen? (Maximaal 300 woorden.)</w:t>
      </w:r>
    </w:p>
    <w:p w14:paraId="062D3B5D" w14:textId="77777777" w:rsidR="00F6286E" w:rsidRDefault="00F6286E" w:rsidP="00F6286E">
      <w:pPr>
        <w:pBdr>
          <w:between w:val="single" w:sz="4" w:space="1" w:color="auto"/>
        </w:pBdr>
        <w:rPr>
          <w:rFonts w:asciiTheme="majorHAnsi" w:hAnsiTheme="majorHAnsi" w:cstheme="majorHAnsi"/>
        </w:rPr>
      </w:pPr>
    </w:p>
    <w:p w14:paraId="47F6B85F" w14:textId="77777777" w:rsidR="00501FC9" w:rsidRDefault="00501FC9" w:rsidP="00F6286E">
      <w:pPr>
        <w:pBdr>
          <w:between w:val="single" w:sz="4" w:space="1" w:color="auto"/>
        </w:pBdr>
        <w:rPr>
          <w:rFonts w:asciiTheme="majorHAnsi" w:hAnsiTheme="majorHAnsi" w:cstheme="majorHAnsi"/>
        </w:rPr>
      </w:pPr>
    </w:p>
    <w:p w14:paraId="661A5781" w14:textId="77777777" w:rsidR="00501FC9" w:rsidRDefault="00501FC9" w:rsidP="00F6286E">
      <w:pPr>
        <w:pBdr>
          <w:between w:val="single" w:sz="4" w:space="1" w:color="auto"/>
        </w:pBdr>
        <w:rPr>
          <w:rFonts w:asciiTheme="majorHAnsi" w:hAnsiTheme="majorHAnsi" w:cstheme="majorHAnsi"/>
        </w:rPr>
      </w:pPr>
    </w:p>
    <w:p w14:paraId="104B01DB" w14:textId="77777777" w:rsidR="00F6286E" w:rsidRDefault="00F6286E" w:rsidP="00F6286E">
      <w:pPr>
        <w:pBdr>
          <w:between w:val="single" w:sz="4" w:space="1" w:color="auto"/>
        </w:pBdr>
        <w:rPr>
          <w:rFonts w:asciiTheme="majorHAnsi" w:hAnsiTheme="majorHAnsi" w:cstheme="majorHAnsi"/>
        </w:rPr>
      </w:pPr>
    </w:p>
    <w:p w14:paraId="7279D718" w14:textId="31D326E6" w:rsidR="00501FC9" w:rsidRDefault="00501FC9" w:rsidP="00501FC9">
      <w:pPr>
        <w:pStyle w:val="Kop2"/>
        <w:rPr>
          <w:lang w:val="nl-NL"/>
        </w:rPr>
      </w:pPr>
      <w:r>
        <w:rPr>
          <w:lang w:val="nl-NL"/>
        </w:rPr>
        <w:t>Subsidie</w:t>
      </w:r>
    </w:p>
    <w:p w14:paraId="14C7E52D" w14:textId="77777777" w:rsidR="00010D61" w:rsidRPr="008E4100" w:rsidRDefault="00010D61" w:rsidP="00010D61">
      <w:pPr>
        <w:pStyle w:val="Regllopendetekst"/>
      </w:pPr>
      <w:r w:rsidRPr="008E4100">
        <w:t>Waarom kan deze titel subsidie gebruiken? (Maximaal 300 woorden.)</w:t>
      </w:r>
    </w:p>
    <w:p w14:paraId="25F56D6E" w14:textId="77777777" w:rsidR="00501FC9" w:rsidRDefault="00501FC9" w:rsidP="00501FC9">
      <w:pPr>
        <w:pBdr>
          <w:between w:val="single" w:sz="4" w:space="1" w:color="auto"/>
        </w:pBdr>
        <w:rPr>
          <w:rFonts w:asciiTheme="majorHAnsi" w:hAnsiTheme="majorHAnsi" w:cstheme="majorHAnsi"/>
        </w:rPr>
      </w:pPr>
    </w:p>
    <w:p w14:paraId="5373E163" w14:textId="77777777" w:rsidR="00501FC9" w:rsidRPr="00F71D52" w:rsidRDefault="00501FC9" w:rsidP="00501FC9">
      <w:pPr>
        <w:pBdr>
          <w:between w:val="single" w:sz="4" w:space="1" w:color="auto"/>
        </w:pBdr>
        <w:rPr>
          <w:rFonts w:asciiTheme="majorHAnsi" w:hAnsiTheme="majorHAnsi" w:cstheme="majorHAnsi"/>
        </w:rPr>
      </w:pPr>
    </w:p>
    <w:p w14:paraId="1F9A774C" w14:textId="77777777" w:rsidR="00501FC9" w:rsidRPr="00F71D52" w:rsidRDefault="00501FC9" w:rsidP="00501FC9">
      <w:pPr>
        <w:pBdr>
          <w:between w:val="single" w:sz="4" w:space="1" w:color="auto"/>
        </w:pBdr>
        <w:rPr>
          <w:rFonts w:asciiTheme="majorHAnsi" w:hAnsiTheme="majorHAnsi" w:cstheme="majorHAnsi"/>
        </w:rPr>
      </w:pPr>
    </w:p>
    <w:p w14:paraId="03DF5A68" w14:textId="77777777" w:rsidR="00501FC9" w:rsidRPr="00F71D52" w:rsidRDefault="00501FC9" w:rsidP="00501FC9">
      <w:pPr>
        <w:pBdr>
          <w:between w:val="single" w:sz="4" w:space="1" w:color="auto"/>
        </w:pBdr>
        <w:rPr>
          <w:rFonts w:asciiTheme="majorHAnsi" w:hAnsiTheme="majorHAnsi" w:cstheme="majorHAnsi"/>
        </w:rPr>
      </w:pPr>
    </w:p>
    <w:p w14:paraId="3756BE2D" w14:textId="77777777" w:rsidR="00B32979" w:rsidRPr="008E4100" w:rsidRDefault="00B32979" w:rsidP="00B32979">
      <w:pPr>
        <w:pStyle w:val="Regllopendetekst"/>
        <w:rPr>
          <w:rFonts w:asciiTheme="majorHAnsi" w:eastAsiaTheme="majorEastAsia" w:hAnsiTheme="majorHAnsi" w:cstheme="majorBidi"/>
          <w:lang w:eastAsia="nl-NL"/>
        </w:rPr>
      </w:pPr>
      <w:r w:rsidRPr="008E4100">
        <w:rPr>
          <w:lang w:eastAsia="nl-NL"/>
        </w:rPr>
        <w:t xml:space="preserve">Hoe zou je het subsidiebedrag willen besteden? Beschrijf per gekozen </w:t>
      </w:r>
      <w:r>
        <w:rPr>
          <w:lang w:eastAsia="nl-NL"/>
        </w:rPr>
        <w:t>kostenpost</w:t>
      </w:r>
      <w:r w:rsidRPr="008E4100">
        <w:rPr>
          <w:lang w:eastAsia="nl-NL"/>
        </w:rPr>
        <w:t xml:space="preserve"> zo concreet mogelijk waar je het geld precies aan zou besteden. Wat zou je kunnen realiseren voor de publicatie dankzij de subsidie? Geef, met andere woorden, toelichting bij de visie achter de cijfers uit de begroting. </w:t>
      </w:r>
    </w:p>
    <w:p w14:paraId="15CA926D" w14:textId="77777777" w:rsidR="00B32979" w:rsidRDefault="00B32979" w:rsidP="00B32979">
      <w:pPr>
        <w:pStyle w:val="Opsomming"/>
      </w:pPr>
      <w:r w:rsidRPr="008E4100">
        <w:t>Productiesubsidie (maximaal 300 woorden)</w:t>
      </w:r>
    </w:p>
    <w:p w14:paraId="3CB82803" w14:textId="77777777" w:rsidR="00501FC9" w:rsidRPr="00E25E7F" w:rsidRDefault="00501FC9" w:rsidP="00501FC9">
      <w:pPr>
        <w:pBdr>
          <w:between w:val="single" w:sz="4" w:space="1" w:color="auto"/>
        </w:pBdr>
        <w:rPr>
          <w:rFonts w:asciiTheme="majorHAnsi" w:hAnsiTheme="majorHAnsi" w:cstheme="majorHAnsi"/>
          <w:lang w:val="nl-NL"/>
        </w:rPr>
      </w:pPr>
    </w:p>
    <w:p w14:paraId="7FE3CC89" w14:textId="77777777" w:rsidR="00501FC9" w:rsidRPr="00F71D52" w:rsidRDefault="00501FC9" w:rsidP="00501FC9">
      <w:pPr>
        <w:pBdr>
          <w:between w:val="single" w:sz="4" w:space="1" w:color="auto"/>
        </w:pBdr>
        <w:rPr>
          <w:rFonts w:asciiTheme="majorHAnsi" w:hAnsiTheme="majorHAnsi" w:cstheme="majorHAnsi"/>
        </w:rPr>
      </w:pPr>
    </w:p>
    <w:p w14:paraId="612A8E9E" w14:textId="77777777" w:rsidR="00501FC9" w:rsidRPr="00F71D52" w:rsidRDefault="00501FC9" w:rsidP="00501FC9">
      <w:pPr>
        <w:pBdr>
          <w:between w:val="single" w:sz="4" w:space="1" w:color="auto"/>
        </w:pBdr>
        <w:rPr>
          <w:rFonts w:asciiTheme="majorHAnsi" w:hAnsiTheme="majorHAnsi" w:cstheme="majorHAnsi"/>
        </w:rPr>
      </w:pPr>
    </w:p>
    <w:p w14:paraId="38AE1E23" w14:textId="77777777" w:rsidR="00501FC9" w:rsidRPr="00F71D52" w:rsidRDefault="00501FC9" w:rsidP="00501FC9">
      <w:pPr>
        <w:pBdr>
          <w:between w:val="single" w:sz="4" w:space="1" w:color="auto"/>
        </w:pBdr>
        <w:rPr>
          <w:rFonts w:asciiTheme="majorHAnsi" w:hAnsiTheme="majorHAnsi" w:cstheme="majorHAnsi"/>
        </w:rPr>
      </w:pPr>
    </w:p>
    <w:p w14:paraId="0EEF8176" w14:textId="2189646F" w:rsidR="00501FC9" w:rsidRDefault="001D4790" w:rsidP="001D4790">
      <w:pPr>
        <w:pStyle w:val="Opsomming"/>
      </w:pPr>
      <w:r w:rsidRPr="008E4100">
        <w:t>Redactiesubsidie (maximaal 300 woorden)</w:t>
      </w:r>
    </w:p>
    <w:p w14:paraId="1546383A" w14:textId="77777777" w:rsidR="00501FC9" w:rsidRDefault="00501FC9" w:rsidP="00501FC9">
      <w:pPr>
        <w:pBdr>
          <w:between w:val="single" w:sz="4" w:space="1" w:color="auto"/>
        </w:pBdr>
        <w:rPr>
          <w:rFonts w:asciiTheme="majorHAnsi" w:hAnsiTheme="majorHAnsi" w:cstheme="majorHAnsi"/>
        </w:rPr>
      </w:pPr>
    </w:p>
    <w:p w14:paraId="41E7D0ED" w14:textId="77777777" w:rsidR="00501FC9" w:rsidRDefault="00501FC9" w:rsidP="00501FC9">
      <w:pPr>
        <w:pBdr>
          <w:between w:val="single" w:sz="4" w:space="1" w:color="auto"/>
        </w:pBdr>
        <w:rPr>
          <w:rFonts w:asciiTheme="majorHAnsi" w:hAnsiTheme="majorHAnsi" w:cstheme="majorHAnsi"/>
        </w:rPr>
      </w:pPr>
    </w:p>
    <w:p w14:paraId="7546F55A" w14:textId="77777777" w:rsidR="00501FC9" w:rsidRPr="00F71D52" w:rsidRDefault="00501FC9" w:rsidP="00501FC9">
      <w:pPr>
        <w:pBdr>
          <w:between w:val="single" w:sz="4" w:space="1" w:color="auto"/>
        </w:pBdr>
        <w:rPr>
          <w:rFonts w:asciiTheme="majorHAnsi" w:hAnsiTheme="majorHAnsi" w:cstheme="majorHAnsi"/>
        </w:rPr>
      </w:pPr>
    </w:p>
    <w:p w14:paraId="5545D143" w14:textId="77777777" w:rsidR="00501FC9" w:rsidRPr="00F71D52" w:rsidRDefault="00501FC9" w:rsidP="00F6286E">
      <w:pPr>
        <w:pBdr>
          <w:between w:val="single" w:sz="4" w:space="1" w:color="auto"/>
        </w:pBdr>
        <w:rPr>
          <w:rFonts w:asciiTheme="majorHAnsi" w:hAnsiTheme="majorHAnsi" w:cstheme="majorHAnsi"/>
        </w:rPr>
      </w:pPr>
    </w:p>
    <w:p w14:paraId="3DB7B6A3" w14:textId="77777777" w:rsidR="001D4790" w:rsidRDefault="001D4790" w:rsidP="001D4790">
      <w:pPr>
        <w:pStyle w:val="Opsomming"/>
      </w:pPr>
      <w:r w:rsidRPr="008E4100">
        <w:t>Redactiesubsidie (maximaal 300 woorden)</w:t>
      </w:r>
    </w:p>
    <w:p w14:paraId="4BE670E4" w14:textId="77777777" w:rsidR="001D4790" w:rsidRDefault="001D4790" w:rsidP="001D4790">
      <w:pPr>
        <w:pBdr>
          <w:between w:val="single" w:sz="4" w:space="1" w:color="auto"/>
        </w:pBdr>
        <w:rPr>
          <w:rFonts w:asciiTheme="majorHAnsi" w:hAnsiTheme="majorHAnsi" w:cstheme="majorHAnsi"/>
        </w:rPr>
      </w:pPr>
    </w:p>
    <w:p w14:paraId="6285C753" w14:textId="77777777" w:rsidR="001D4790" w:rsidRDefault="001D4790" w:rsidP="001D4790">
      <w:pPr>
        <w:pBdr>
          <w:between w:val="single" w:sz="4" w:space="1" w:color="auto"/>
        </w:pBdr>
        <w:rPr>
          <w:rFonts w:asciiTheme="majorHAnsi" w:hAnsiTheme="majorHAnsi" w:cstheme="majorHAnsi"/>
        </w:rPr>
      </w:pPr>
    </w:p>
    <w:p w14:paraId="413C9597" w14:textId="77777777" w:rsidR="001D4790" w:rsidRPr="00F71D52" w:rsidRDefault="001D4790" w:rsidP="001D4790">
      <w:pPr>
        <w:pBdr>
          <w:between w:val="single" w:sz="4" w:space="1" w:color="auto"/>
        </w:pBdr>
        <w:rPr>
          <w:rFonts w:asciiTheme="majorHAnsi" w:hAnsiTheme="majorHAnsi" w:cstheme="majorHAnsi"/>
        </w:rPr>
      </w:pPr>
    </w:p>
    <w:p w14:paraId="4C43A4E9" w14:textId="77777777" w:rsidR="001D4790" w:rsidRPr="00F71D52" w:rsidRDefault="001D4790" w:rsidP="001D4790">
      <w:pPr>
        <w:pBdr>
          <w:between w:val="single" w:sz="4" w:space="1" w:color="auto"/>
        </w:pBdr>
        <w:rPr>
          <w:rFonts w:asciiTheme="majorHAnsi" w:hAnsiTheme="majorHAnsi" w:cstheme="majorHAnsi"/>
        </w:rPr>
      </w:pPr>
    </w:p>
    <w:p w14:paraId="574C19C4" w14:textId="79E79D1C" w:rsidR="0077503B" w:rsidRDefault="0077503B" w:rsidP="0077503B">
      <w:pPr>
        <w:pStyle w:val="Kop1"/>
      </w:pPr>
      <w:r>
        <w:t>Bijlagen bij dit aanvraagformulier</w:t>
      </w:r>
    </w:p>
    <w:p w14:paraId="1D854C19" w14:textId="77777777" w:rsidR="0077503B" w:rsidRDefault="0077503B" w:rsidP="0077503B">
      <w:pPr>
        <w:pStyle w:val="Kop2"/>
      </w:pPr>
      <w:r>
        <w:t>Tekstmateriaal</w:t>
      </w:r>
    </w:p>
    <w:p w14:paraId="1DC51108" w14:textId="77777777" w:rsidR="0077503B" w:rsidRDefault="0077503B" w:rsidP="0077503B">
      <w:r>
        <w:t>•</w:t>
      </w:r>
      <w:r>
        <w:tab/>
        <w:t xml:space="preserve">Voeg een representatief fragment uit het manuscript toe (maximaal twintig pagina’s met tekst en/of illustraties). </w:t>
      </w:r>
    </w:p>
    <w:p w14:paraId="1011348C" w14:textId="14BA6946" w:rsidR="0077503B" w:rsidRDefault="0077503B" w:rsidP="0077503B">
      <w:r>
        <w:t>•</w:t>
      </w:r>
      <w:r>
        <w:tab/>
        <w:t>Bij een vertaling voeg je ook het bijbehorende fragment uit de brontekst toe.</w:t>
      </w:r>
    </w:p>
    <w:p w14:paraId="7F199315" w14:textId="77777777" w:rsidR="0077503B" w:rsidRDefault="0077503B" w:rsidP="0077503B">
      <w:pPr>
        <w:pStyle w:val="Kop2"/>
      </w:pPr>
      <w:r>
        <w:t>Uitgavecontract</w:t>
      </w:r>
    </w:p>
    <w:p w14:paraId="2B41C672" w14:textId="132C7DA0" w:rsidR="00F6286E" w:rsidRPr="00181D6C" w:rsidRDefault="0077503B" w:rsidP="0077503B">
      <w:r>
        <w:t>Voeg een kopie toe van het ondertekende contract tussen je uitgeverij en de auteur, illustrator of vertaler. Voor bloemlezingen voeg je volgende documenten bij je dossier:</w:t>
      </w:r>
    </w:p>
    <w:p w14:paraId="4417101B" w14:textId="77777777" w:rsidR="00A461F1" w:rsidRPr="00D0183D" w:rsidRDefault="00A461F1" w:rsidP="00A461F1">
      <w:pPr>
        <w:pStyle w:val="Reglopsomming"/>
        <w:tabs>
          <w:tab w:val="clear" w:pos="720"/>
        </w:tabs>
        <w:spacing w:after="160" w:line="259" w:lineRule="auto"/>
        <w:ind w:left="714" w:hanging="357"/>
      </w:pPr>
      <w:r w:rsidRPr="00D0183D">
        <w:t xml:space="preserve">een kopie van het ondertekende contract tussen de uitgeverij en de samensteller; </w:t>
      </w:r>
    </w:p>
    <w:p w14:paraId="43D1B619" w14:textId="77777777" w:rsidR="00A461F1" w:rsidRPr="00D0183D" w:rsidRDefault="00A461F1" w:rsidP="00A461F1">
      <w:pPr>
        <w:pStyle w:val="Reglopsomming"/>
        <w:tabs>
          <w:tab w:val="clear" w:pos="720"/>
        </w:tabs>
        <w:spacing w:after="160" w:line="259" w:lineRule="auto"/>
        <w:ind w:left="714" w:hanging="357"/>
      </w:pPr>
      <w:r w:rsidRPr="00D0183D">
        <w:t xml:space="preserve">de ondertekende toestemming van de betrokken rechtenhouders (bijvoorbeeld een uitgeverij of auteur) voor de werken die in de bloemlezing worden opgenomen. </w:t>
      </w:r>
    </w:p>
    <w:p w14:paraId="5F43B233" w14:textId="77777777" w:rsidR="00A461F1" w:rsidRDefault="00A461F1" w:rsidP="00A461F1">
      <w:pPr>
        <w:pStyle w:val="Reglnadruk1"/>
      </w:pPr>
      <w:r w:rsidRPr="00D0183D">
        <w:t xml:space="preserve">Als het contract nog niet definitief is op het moment van de aanvraag, kun je er ook voor kiezen om een voorlopige versie toe te voegen, of een intentieverklaring voor het contract. Na de eventuele toekenning van de subsidie moet er een definitieve en ondertekende versie van het contract worden voorgelegd. Op basis daarvan wordt er beslist of de subsidie kan worden uitbetaald. </w:t>
      </w:r>
    </w:p>
    <w:p w14:paraId="4318358E" w14:textId="77777777" w:rsidR="00A461F1" w:rsidRPr="00E55D28" w:rsidRDefault="00A461F1" w:rsidP="00A461F1">
      <w:pPr>
        <w:pStyle w:val="Kop2"/>
        <w:rPr>
          <w:rFonts w:cstheme="majorHAnsi"/>
          <w:szCs w:val="20"/>
        </w:rPr>
      </w:pPr>
      <w:r w:rsidRPr="00E55D28">
        <w:t>Begroting</w:t>
      </w:r>
    </w:p>
    <w:p w14:paraId="12CB5910" w14:textId="5E2760F6" w:rsidR="00A461F1" w:rsidRDefault="00A461F1" w:rsidP="00A461F1">
      <w:pPr>
        <w:pStyle w:val="Regllopendetekst"/>
        <w:rPr>
          <w:rFonts w:cstheme="majorBidi"/>
          <w:lang w:eastAsia="nl-BE"/>
        </w:rPr>
      </w:pPr>
      <w:r w:rsidRPr="3F6968D6">
        <w:rPr>
          <w:rFonts w:cstheme="majorBidi"/>
        </w:rPr>
        <w:t>Voeg bij je dossier een gedetailleerde (voorlopige) begroting.</w:t>
      </w:r>
      <w:r w:rsidRPr="3F6968D6">
        <w:rPr>
          <w:rFonts w:cstheme="majorBidi"/>
          <w:lang w:eastAsia="nl-BE"/>
        </w:rPr>
        <w:t xml:space="preserve"> </w:t>
      </w:r>
      <w:r>
        <w:rPr>
          <w:rFonts w:cstheme="majorHAnsi"/>
          <w:lang w:eastAsia="nl-BE"/>
        </w:rPr>
        <w:t>D</w:t>
      </w:r>
      <w:r w:rsidRPr="00730255">
        <w:rPr>
          <w:rFonts w:cstheme="majorHAnsi"/>
          <w:lang w:eastAsia="nl-BE"/>
        </w:rPr>
        <w:t xml:space="preserve">aarvoor </w:t>
      </w:r>
      <w:r>
        <w:rPr>
          <w:rFonts w:cstheme="majorHAnsi"/>
          <w:lang w:eastAsia="nl-BE"/>
        </w:rPr>
        <w:t xml:space="preserve">gebruik je het eerste tabblad uit </w:t>
      </w:r>
      <w:hyperlink r:id="rId11" w:anchor="documenten" w:history="1">
        <w:r>
          <w:rPr>
            <w:rStyle w:val="Hyperlink"/>
            <w:szCs w:val="21"/>
            <w:lang w:eastAsia="nl-BE"/>
          </w:rPr>
          <w:t>het sjab</w:t>
        </w:r>
        <w:r>
          <w:rPr>
            <w:rStyle w:val="Hyperlink"/>
            <w:szCs w:val="21"/>
            <w:lang w:eastAsia="nl-BE"/>
          </w:rPr>
          <w:t>l</w:t>
        </w:r>
        <w:r>
          <w:rPr>
            <w:rStyle w:val="Hyperlink"/>
            <w:szCs w:val="21"/>
            <w:lang w:eastAsia="nl-BE"/>
          </w:rPr>
          <w:t>oon</w:t>
        </w:r>
      </w:hyperlink>
      <w:r w:rsidRPr="00730255">
        <w:rPr>
          <w:rFonts w:cstheme="majorHAnsi"/>
          <w:lang w:eastAsia="nl-BE"/>
        </w:rPr>
        <w:t xml:space="preserve"> op</w:t>
      </w:r>
      <w:r>
        <w:rPr>
          <w:lang w:eastAsia="nl-BE"/>
        </w:rPr>
        <w:t xml:space="preserve"> </w:t>
      </w:r>
      <w:r w:rsidRPr="3F6968D6">
        <w:t>de website van Literatuur Vlaanderen</w:t>
      </w:r>
      <w:r>
        <w:rPr>
          <w:lang w:eastAsia="nl-BE"/>
        </w:rPr>
        <w:t>.</w:t>
      </w:r>
      <w:r w:rsidRPr="3F6968D6">
        <w:rPr>
          <w:rFonts w:cstheme="majorBidi"/>
          <w:lang w:eastAsia="nl-BE"/>
        </w:rPr>
        <w:t xml:space="preserve"> Geef een zo volledig mogelijk beeld. Ook als je bijvoorbeeld alleen subsidie aanvraagt voor promotiekosten is het voor de commissie interessant om zicht te krijgen op de productiekosten enzovoor</w:t>
      </w:r>
      <w:r>
        <w:rPr>
          <w:rFonts w:cstheme="majorBidi"/>
          <w:lang w:eastAsia="nl-BE"/>
        </w:rPr>
        <w:t xml:space="preserve">t. </w:t>
      </w:r>
      <w:r w:rsidRPr="004163E1">
        <w:rPr>
          <w:rFonts w:cstheme="majorBidi"/>
          <w:lang w:val="nl-BE" w:eastAsia="nl-BE"/>
        </w:rPr>
        <w:t xml:space="preserve">Je kunt in het sjabloon ook inhoudelijke toelichting geven bij de kosten. </w:t>
      </w:r>
      <w:r w:rsidRPr="004163E1">
        <w:rPr>
          <w:rFonts w:cstheme="majorBidi"/>
          <w:b/>
          <w:bCs/>
          <w:lang w:val="nl-BE" w:eastAsia="nl-BE"/>
        </w:rPr>
        <w:t>Alle bedragen die je invult zijn exclusief btw</w:t>
      </w:r>
      <w:r w:rsidRPr="004163E1">
        <w:rPr>
          <w:rFonts w:cstheme="majorBidi"/>
          <w:lang w:val="nl-BE" w:eastAsia="nl-BE"/>
        </w:rPr>
        <w:t>.</w:t>
      </w:r>
      <w:r>
        <w:rPr>
          <w:rFonts w:cstheme="majorBidi"/>
          <w:lang w:val="nl-BE" w:eastAsia="nl-BE"/>
        </w:rPr>
        <w:t xml:space="preserve"> </w:t>
      </w:r>
      <w:r w:rsidRPr="00AB7B41">
        <w:t xml:space="preserve">In het sjabloon vind je ook </w:t>
      </w:r>
      <w:r>
        <w:t>tabbladen</w:t>
      </w:r>
      <w:r w:rsidRPr="00AB7B41">
        <w:t xml:space="preserve"> voor de nacalculatie</w:t>
      </w:r>
      <w:r>
        <w:t>;</w:t>
      </w:r>
      <w:r w:rsidRPr="00AB7B41">
        <w:t xml:space="preserve"> die gebruik je alleen als je een subsidie hebt ontvangen</w:t>
      </w:r>
      <w:r>
        <w:t xml:space="preserve">. </w:t>
      </w:r>
    </w:p>
    <w:p w14:paraId="2604ED88" w14:textId="55CA12E9" w:rsidR="000A1BDE" w:rsidRDefault="00A461F1" w:rsidP="00A461F1">
      <w:pPr>
        <w:pStyle w:val="Kop1"/>
        <w:rPr>
          <w:lang w:val="nl-NL"/>
        </w:rPr>
      </w:pPr>
      <w:r>
        <w:rPr>
          <w:lang w:val="nl-NL"/>
        </w:rPr>
        <w:t>Indienen</w:t>
      </w:r>
    </w:p>
    <w:p w14:paraId="23FD01CA" w14:textId="77777777" w:rsidR="008B2268" w:rsidRPr="008E4100" w:rsidRDefault="008B2268" w:rsidP="008B2268">
      <w:pPr>
        <w:pStyle w:val="Regllopendetekst"/>
      </w:pPr>
      <w:r w:rsidRPr="008E4100">
        <w:t>Als je een subsidieaanvraag indient met dit formulier, bevestig je dat je het reglement ‘</w:t>
      </w:r>
      <w:r>
        <w:t>S</w:t>
      </w:r>
      <w:r w:rsidRPr="008E4100">
        <w:t>ubsidies voor bijzondere literaire publicaties 202</w:t>
      </w:r>
      <w:r>
        <w:t>7</w:t>
      </w:r>
      <w:r w:rsidRPr="008E4100">
        <w:t xml:space="preserve">’ hebt gelezen en goedgekeurd. </w:t>
      </w:r>
    </w:p>
    <w:p w14:paraId="3C3A5B07" w14:textId="77777777" w:rsidR="008B2268" w:rsidRDefault="008B2268" w:rsidP="008B2268">
      <w:pPr>
        <w:pStyle w:val="Regllopendetekst"/>
      </w:pPr>
      <w:r w:rsidRPr="008E4100">
        <w:t xml:space="preserve">Literatuur Vlaanderen kan de gegevens van je subsidieaanvraag uitwisselen met andere subsidiërende instellingen, zoals Kunsten en Erfgoed, het Fonds Pascal </w:t>
      </w:r>
      <w:proofErr w:type="spellStart"/>
      <w:r w:rsidRPr="008E4100">
        <w:t>Decroos</w:t>
      </w:r>
      <w:proofErr w:type="spellEnd"/>
      <w:r w:rsidRPr="008E4100">
        <w:t xml:space="preserve"> of de Universitaire Stichting. </w:t>
      </w:r>
    </w:p>
    <w:p w14:paraId="25C301AC" w14:textId="77777777" w:rsidR="008B2268" w:rsidRPr="008E4100" w:rsidRDefault="008B2268" w:rsidP="008B2268">
      <w:pPr>
        <w:pStyle w:val="Regllopendetekst"/>
      </w:pPr>
      <w:r w:rsidRPr="002E2DB7">
        <w:rPr>
          <w:lang w:val="nl-BE"/>
        </w:rPr>
        <w:lastRenderedPageBreak/>
        <w:t xml:space="preserve">Ontvang je een subsidie voor het maken van een boek, zoals een subsidie voor een bijzondere literaire publicatie, dan stem je er automatisch mee in dat dit boek wordt opgenomen in het uitleenplatform voor e-boeken van de bibliotheek. Meer informatie hierover vind je in </w:t>
      </w:r>
      <w:r>
        <w:fldChar w:fldCharType="begin"/>
      </w:r>
      <w:r>
        <w:instrText>HYPERLINK "https://www.literatuurvlaanderen.be/subsidies/uitgevers/subsidies-voor-bijzondere-literaire-publicaties"</w:instrText>
      </w:r>
      <w:r>
        <w:fldChar w:fldCharType="separate"/>
      </w:r>
      <w:r w:rsidRPr="002E2DB7">
        <w:rPr>
          <w:rStyle w:val="Hyperlink"/>
          <w:lang w:val="nl-BE"/>
        </w:rPr>
        <w:t>het reglement.</w:t>
      </w:r>
      <w:r>
        <w:fldChar w:fldCharType="end"/>
      </w:r>
    </w:p>
    <w:p w14:paraId="4523ED10" w14:textId="77777777" w:rsidR="008B2268" w:rsidRPr="008E4100" w:rsidRDefault="008B2268" w:rsidP="008B2268">
      <w:pPr>
        <w:pStyle w:val="Reglnadruk1"/>
      </w:pPr>
      <w:r w:rsidRPr="008E4100">
        <w:t xml:space="preserve">Literatuur Vlaanderen verbindt zich ertoe om je persoonsgegevens volgens de geldende wetgeving rond gegevensbescherming te verwerken. We verwerken de gegevens die je ons bezorgt voor de behandeling van je subsidieaanvraag en voor de activiteiten van Literatuur Vlaanderen voor de ondersteuning en promotie van Vlaamse literatuur in binnen- en buitenland. Ook voor beleidsonderzoek en voor de rapportering in het jaarverslag, op de website of in andere communicatie van Literatuur Vlaanderen worden persoonsgegevens verwerkt. Meer informatie over de </w:t>
      </w:r>
      <w:r w:rsidRPr="00017FC1">
        <w:t xml:space="preserve">verwerking van je persoonsgegevens door Literatuur Vlaanderen vind je in onze </w:t>
      </w:r>
      <w:r>
        <w:fldChar w:fldCharType="begin"/>
      </w:r>
      <w:r>
        <w:instrText>HYPERLINK "https://www.literatuurvlaanderen.be/privacyverklaring" \h</w:instrText>
      </w:r>
      <w:r>
        <w:fldChar w:fldCharType="separate"/>
      </w:r>
      <w:r w:rsidRPr="00017FC1">
        <w:rPr>
          <w:rStyle w:val="Hyperlink"/>
        </w:rPr>
        <w:t>privacyverklaring</w:t>
      </w:r>
      <w:r>
        <w:fldChar w:fldCharType="end"/>
      </w:r>
      <w:r w:rsidRPr="00017FC1">
        <w:t>. Door</w:t>
      </w:r>
      <w:r w:rsidRPr="008E4100">
        <w:t xml:space="preserve"> een aanvraag te doen bij Literatuur Vlaanderen geef je aan dat je onze privacyverklaring gelezen hebt en dat je ermee akkoord gaat.</w:t>
      </w:r>
    </w:p>
    <w:p w14:paraId="76ED3A48" w14:textId="77777777" w:rsidR="008B2268" w:rsidRDefault="008B2268" w:rsidP="008B2268"/>
    <w:tbl>
      <w:tblPr>
        <w:tblW w:w="0" w:type="auto"/>
        <w:tblLook w:val="04A0" w:firstRow="1" w:lastRow="0" w:firstColumn="1" w:lastColumn="0" w:noHBand="0" w:noVBand="1"/>
      </w:tblPr>
      <w:tblGrid>
        <w:gridCol w:w="3094"/>
        <w:gridCol w:w="5636"/>
      </w:tblGrid>
      <w:tr w:rsidR="00FD17E2" w:rsidRPr="00BC5B68" w14:paraId="1A4D7CF2" w14:textId="77777777" w:rsidTr="00D05C7A">
        <w:tc>
          <w:tcPr>
            <w:tcW w:w="3094" w:type="dxa"/>
            <w:tcBorders>
              <w:top w:val="nil"/>
              <w:left w:val="nil"/>
              <w:bottom w:val="nil"/>
              <w:right w:val="nil"/>
            </w:tcBorders>
          </w:tcPr>
          <w:p w14:paraId="2015DD5C" w14:textId="20115EFC" w:rsidR="00FD17E2" w:rsidRPr="00BC5B68" w:rsidRDefault="00FD17E2" w:rsidP="00D05C7A">
            <w:pPr>
              <w:pStyle w:val="Regllopendetekst"/>
            </w:pPr>
            <w:r>
              <w:t>Naam uitgever</w:t>
            </w:r>
          </w:p>
        </w:tc>
        <w:tc>
          <w:tcPr>
            <w:tcW w:w="5636" w:type="dxa"/>
            <w:tcBorders>
              <w:top w:val="nil"/>
              <w:left w:val="nil"/>
              <w:bottom w:val="single" w:sz="4" w:space="0" w:color="auto"/>
              <w:right w:val="nil"/>
            </w:tcBorders>
          </w:tcPr>
          <w:p w14:paraId="01D9C454" w14:textId="77777777" w:rsidR="00FD17E2" w:rsidRPr="00BC5B68" w:rsidRDefault="00FD17E2" w:rsidP="00D05C7A">
            <w:pPr>
              <w:pStyle w:val="Regllopendetekst"/>
            </w:pPr>
          </w:p>
        </w:tc>
      </w:tr>
      <w:tr w:rsidR="00FD17E2" w:rsidRPr="00BC5B68" w14:paraId="79BF3704" w14:textId="77777777" w:rsidTr="00D05C7A">
        <w:tc>
          <w:tcPr>
            <w:tcW w:w="3094" w:type="dxa"/>
            <w:tcBorders>
              <w:top w:val="nil"/>
              <w:left w:val="nil"/>
              <w:bottom w:val="nil"/>
              <w:right w:val="nil"/>
            </w:tcBorders>
          </w:tcPr>
          <w:p w14:paraId="29BF0CC3" w14:textId="5E83A8B8" w:rsidR="00FD17E2" w:rsidRPr="00BC5B68" w:rsidRDefault="00FD17E2" w:rsidP="00D05C7A">
            <w:pPr>
              <w:pStyle w:val="Regllopendetekst"/>
            </w:pPr>
            <w:r>
              <w:t>Plaats en datum</w:t>
            </w:r>
          </w:p>
        </w:tc>
        <w:tc>
          <w:tcPr>
            <w:tcW w:w="5636" w:type="dxa"/>
            <w:tcBorders>
              <w:top w:val="single" w:sz="4" w:space="0" w:color="auto"/>
              <w:left w:val="nil"/>
              <w:bottom w:val="single" w:sz="4" w:space="0" w:color="auto"/>
              <w:right w:val="nil"/>
            </w:tcBorders>
          </w:tcPr>
          <w:p w14:paraId="21594BD7" w14:textId="77777777" w:rsidR="00FD17E2" w:rsidRPr="00BC5B68" w:rsidRDefault="00FD17E2" w:rsidP="00D05C7A">
            <w:pPr>
              <w:pStyle w:val="Regllopendetekst"/>
            </w:pPr>
          </w:p>
        </w:tc>
      </w:tr>
      <w:tr w:rsidR="00FD17E2" w:rsidRPr="00BC5B68" w14:paraId="48787A2B" w14:textId="77777777" w:rsidTr="00D05C7A">
        <w:tc>
          <w:tcPr>
            <w:tcW w:w="3094" w:type="dxa"/>
            <w:tcBorders>
              <w:top w:val="nil"/>
              <w:left w:val="nil"/>
              <w:bottom w:val="nil"/>
              <w:right w:val="nil"/>
            </w:tcBorders>
          </w:tcPr>
          <w:p w14:paraId="37AE9255" w14:textId="1ACCE0E8" w:rsidR="00FD17E2" w:rsidRPr="00BC5B68" w:rsidRDefault="00FD17E2" w:rsidP="00D05C7A">
            <w:pPr>
              <w:pStyle w:val="Regllopendetekst"/>
            </w:pPr>
            <w:r>
              <w:t>Handtekening</w:t>
            </w:r>
          </w:p>
        </w:tc>
        <w:tc>
          <w:tcPr>
            <w:tcW w:w="5636" w:type="dxa"/>
            <w:tcBorders>
              <w:top w:val="single" w:sz="4" w:space="0" w:color="auto"/>
              <w:left w:val="nil"/>
              <w:bottom w:val="single" w:sz="4" w:space="0" w:color="auto"/>
              <w:right w:val="nil"/>
            </w:tcBorders>
          </w:tcPr>
          <w:p w14:paraId="3F30A6B6" w14:textId="77777777" w:rsidR="00FD17E2" w:rsidRPr="00BC5B68" w:rsidRDefault="00FD17E2" w:rsidP="00D05C7A">
            <w:pPr>
              <w:pStyle w:val="Regllopendetekst"/>
            </w:pPr>
          </w:p>
        </w:tc>
      </w:tr>
    </w:tbl>
    <w:p w14:paraId="33C58D9D" w14:textId="77777777" w:rsidR="00FD17E2" w:rsidRDefault="00FD17E2" w:rsidP="008B2268"/>
    <w:p w14:paraId="072FF22A" w14:textId="77777777" w:rsidR="00FE1578" w:rsidRPr="00AB4D6A" w:rsidRDefault="00FE1578" w:rsidP="00FE1578">
      <w:pPr>
        <w:pStyle w:val="Regllopendetekst"/>
      </w:pPr>
      <w:r>
        <w:t>Bezorg je dossier</w:t>
      </w:r>
      <w:r w:rsidRPr="00AB4D6A">
        <w:t xml:space="preserve"> via </w:t>
      </w:r>
      <w:r>
        <w:t>e-mail aan</w:t>
      </w:r>
      <w:r w:rsidRPr="00AB4D6A">
        <w:t xml:space="preserve"> </w:t>
      </w:r>
      <w:hyperlink r:id="rId12" w:tgtFrame="_blank" w:history="1">
        <w:r w:rsidRPr="002356E7">
          <w:rPr>
            <w:rStyle w:val="Hyperlink"/>
          </w:rPr>
          <w:t>dienjeaanvraagin@literatuurvlaanderen.be</w:t>
        </w:r>
      </w:hyperlink>
      <w:r w:rsidRPr="00AB4D6A">
        <w:t xml:space="preserve">. </w:t>
      </w:r>
      <w:r>
        <w:t>Bundel a</w:t>
      </w:r>
      <w:r w:rsidRPr="00AB4D6A">
        <w:t xml:space="preserve">lle </w:t>
      </w:r>
      <w:proofErr w:type="spellStart"/>
      <w:r w:rsidRPr="00AB4D6A">
        <w:t>documente</w:t>
      </w:r>
      <w:proofErr w:type="spellEnd"/>
      <w:r w:rsidRPr="00AB4D6A">
        <w:t xml:space="preserve"> in een </w:t>
      </w:r>
      <w:r>
        <w:t>één</w:t>
      </w:r>
      <w:r w:rsidRPr="00AB4D6A">
        <w:t xml:space="preserve"> pdf. Alleen de begroting stuur je als aparte bijlage mee </w:t>
      </w:r>
      <w:r>
        <w:t xml:space="preserve">via het sjabloon </w:t>
      </w:r>
      <w:r w:rsidRPr="00AB4D6A">
        <w:t>in Excel. Stuur het inhoudelijke en het financiële luik van de aanvraag tegelijk in.</w:t>
      </w:r>
    </w:p>
    <w:p w14:paraId="5569D9E6" w14:textId="77777777" w:rsidR="00FE1578" w:rsidRPr="00FE1578" w:rsidRDefault="00FE1578" w:rsidP="00FE1578">
      <w:pPr>
        <w:pStyle w:val="Reglnadruk1"/>
      </w:pPr>
      <w:r w:rsidRPr="00FE1578">
        <w:t xml:space="preserve">Zorg ervoor dat je pdf voor iedereen toegankelijk en leesbaar is. Op de website van </w:t>
      </w:r>
      <w:hyperlink r:id="rId13">
        <w:r w:rsidRPr="00FE1578">
          <w:rPr>
            <w:rStyle w:val="Hyperlink"/>
          </w:rPr>
          <w:t>Anysurfer</w:t>
        </w:r>
      </w:hyperlink>
      <w:r w:rsidRPr="00FE1578">
        <w:rPr>
          <w:rStyle w:val="Hyperlink"/>
        </w:rPr>
        <w:t xml:space="preserve"> </w:t>
      </w:r>
      <w:r w:rsidRPr="00FE1578">
        <w:t>vind je hierover veel tips en informatie. Zo is het bijvoorbeeld belangrijk dat je voldoende kleurcontrast gebruikt, dat je tekstdocumenten op de juiste manier als pdf bewaart en dat je geen gescande documenten toevoegt omdat die niet toegankelijk zijn voor mensen met een visuele beperking.)</w:t>
      </w:r>
    </w:p>
    <w:p w14:paraId="5DFAFD17" w14:textId="77777777" w:rsidR="00FE1578" w:rsidRPr="008B2268" w:rsidRDefault="00FE1578" w:rsidP="008B2268"/>
    <w:bookmarkEnd w:id="0"/>
    <w:p w14:paraId="2F8469E1" w14:textId="77777777" w:rsidR="00E84917" w:rsidRPr="00D22F00" w:rsidRDefault="00E84917" w:rsidP="00401DF0">
      <w:pPr>
        <w:pBdr>
          <w:bottom w:val="single" w:sz="6" w:space="1" w:color="auto"/>
        </w:pBdr>
        <w:rPr>
          <w:lang w:val="nl-NL"/>
        </w:rPr>
      </w:pPr>
    </w:p>
    <w:p w14:paraId="5A4D86F1" w14:textId="77777777" w:rsidR="00E84917" w:rsidRPr="00E84917" w:rsidRDefault="00E84917" w:rsidP="00E84917">
      <w:pPr>
        <w:rPr>
          <w:sz w:val="18"/>
          <w:szCs w:val="18"/>
        </w:rPr>
      </w:pPr>
      <w:r w:rsidRPr="00E84917">
        <w:rPr>
          <w:sz w:val="18"/>
          <w:szCs w:val="18"/>
        </w:rPr>
        <w:t xml:space="preserve">De interne werking van Literatuur Vlaanderen wordt geregeld door het oprichtingsdecreet van 30 maart 1999 (Belgisch Staatsblad 27 augustus 1999), het decreet van 30 april 2004 houdende wijziging van het oprichtingsdecreet (Belgisch Staatsblad 29 juni 2004), de meest recente versie van het huishoudelijk reglement gepubliceerd op de website en de specifieke reglementeringen per subsidievorm. Deze teksten kun je opvragen bij Literatuur Vlaanderen of raadplegen op </w:t>
      </w:r>
      <w:hyperlink r:id="rId14" w:history="1">
        <w:r w:rsidRPr="00E84917">
          <w:rPr>
            <w:rStyle w:val="Hyperlink"/>
            <w:sz w:val="18"/>
            <w:szCs w:val="18"/>
          </w:rPr>
          <w:t>www.literatuurvlaanderen.be</w:t>
        </w:r>
      </w:hyperlink>
      <w:r w:rsidRPr="00E84917">
        <w:rPr>
          <w:sz w:val="18"/>
          <w:szCs w:val="18"/>
        </w:rPr>
        <w:t xml:space="preserve">. </w:t>
      </w:r>
    </w:p>
    <w:p w14:paraId="378EBE24" w14:textId="6B3EB32D" w:rsidR="00C056D5" w:rsidRPr="00401DF0" w:rsidRDefault="00C056D5" w:rsidP="00401DF0"/>
    <w:sectPr w:rsidR="00C056D5" w:rsidRPr="00401DF0" w:rsidSect="0015260C">
      <w:headerReference w:type="even" r:id="rId15"/>
      <w:headerReference w:type="default" r:id="rId16"/>
      <w:footerReference w:type="even" r:id="rId17"/>
      <w:footerReference w:type="default" r:id="rId18"/>
      <w:headerReference w:type="first" r:id="rId19"/>
      <w:footerReference w:type="first" r:id="rId20"/>
      <w:pgSz w:w="11906" w:h="16838"/>
      <w:pgMar w:top="1588" w:right="1588" w:bottom="1588" w:left="1588"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3EFBE" w14:textId="77777777" w:rsidR="00862DC4" w:rsidRDefault="00862DC4" w:rsidP="00983981">
      <w:r>
        <w:separator/>
      </w:r>
    </w:p>
  </w:endnote>
  <w:endnote w:type="continuationSeparator" w:id="0">
    <w:p w14:paraId="0BE13267" w14:textId="77777777" w:rsidR="00862DC4" w:rsidRDefault="00862DC4" w:rsidP="00983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eueHaasGroteskDisp Std">
    <w:altName w:val="Calibri"/>
    <w:panose1 w:val="020B0604020202020204"/>
    <w:charset w:val="00"/>
    <w:family w:val="swiss"/>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Mercury Display">
    <w:altName w:val="Calibri"/>
    <w:panose1 w:val="020B0604020202020204"/>
    <w:charset w:val="00"/>
    <w:family w:val="modern"/>
    <w:notTrueType/>
    <w:pitch w:val="variable"/>
    <w:sig w:usb0="A00000FF" w:usb1="4000004A" w:usb2="00000000" w:usb3="00000000" w:csb0="0000000B"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18A4" w14:textId="77777777" w:rsidR="000C555C" w:rsidRDefault="000C55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E440F" w14:textId="77777777" w:rsidR="000A68BF" w:rsidRDefault="00D92907" w:rsidP="00983981">
    <w:r>
      <w:rPr>
        <w:noProof/>
      </w:rPr>
      <mc:AlternateContent>
        <mc:Choice Requires="wps">
          <w:drawing>
            <wp:anchor distT="0" distB="0" distL="114300" distR="114300" simplePos="0" relativeHeight="251663360" behindDoc="1" locked="0" layoutInCell="1" allowOverlap="1" wp14:anchorId="6D940FDB" wp14:editId="3ECA335F">
              <wp:simplePos x="0" y="0"/>
              <wp:positionH relativeFrom="margin">
                <wp:posOffset>5287010</wp:posOffset>
              </wp:positionH>
              <wp:positionV relativeFrom="page">
                <wp:posOffset>10038080</wp:posOffset>
              </wp:positionV>
              <wp:extent cx="853200" cy="172800"/>
              <wp:effectExtent l="0" t="0" r="0" b="3810"/>
              <wp:wrapNone/>
              <wp:docPr id="2132963106" name="Tekstvak 1"/>
              <wp:cNvGraphicFramePr/>
              <a:graphic xmlns:a="http://schemas.openxmlformats.org/drawingml/2006/main">
                <a:graphicData uri="http://schemas.microsoft.com/office/word/2010/wordprocessingShape">
                  <wps:wsp>
                    <wps:cNvSpPr txBox="1"/>
                    <wps:spPr>
                      <a:xfrm>
                        <a:off x="0" y="0"/>
                        <a:ext cx="853200" cy="172800"/>
                      </a:xfrm>
                      <a:prstGeom prst="rect">
                        <a:avLst/>
                      </a:prstGeom>
                      <a:noFill/>
                      <a:ln w="6350">
                        <a:noFill/>
                      </a:ln>
                    </wps:spPr>
                    <wps:txbx>
                      <w:txbxContent>
                        <w:sdt>
                          <w:sdtPr>
                            <w:rPr>
                              <w:sz w:val="18"/>
                              <w:szCs w:val="18"/>
                            </w:rPr>
                            <w:id w:val="1750847466"/>
                            <w:docPartObj>
                              <w:docPartGallery w:val="Page Numbers (Top of Page)"/>
                              <w:docPartUnique/>
                            </w:docPartObj>
                          </w:sdtPr>
                          <w:sdtContent>
                            <w:p w14:paraId="558E5499" w14:textId="77777777" w:rsidR="00D92907" w:rsidRPr="00C74932" w:rsidRDefault="00D92907"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wps:txbx>
                    <wps:bodyPr rot="0" spcFirstLastPara="0" vertOverflow="overflow" horzOverflow="overflow" vert="horz" wrap="non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D940FDB" id="_x0000_t202" coordsize="21600,21600" o:spt="202" path="m,l,21600r21600,l21600,xe">
              <v:stroke joinstyle="miter"/>
              <v:path gradientshapeok="t" o:connecttype="rect"/>
            </v:shapetype>
            <v:shape id="Tekstvak 1" o:spid="_x0000_s1026" type="#_x0000_t202" style="position:absolute;margin-left:416.3pt;margin-top:790.4pt;width:67.2pt;height:13.6pt;z-index:-251653120;visibility:visible;mso-wrap-style:non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" filled="f" stroked="f" strokeweight=".5pt">
              <v:textbox style="mso-fit-shape-to-text:t" inset="0,0,0,0">
                <w:txbxContent>
                  <w:sdt>
                    <w:sdtPr>
                      <w:rPr>
                        <w:sz w:val="18"/>
                        <w:szCs w:val="18"/>
                      </w:rPr>
                      <w:id w:val="1750847466"/>
                      <w:docPartObj>
                        <w:docPartGallery w:val="Page Numbers (Top of Page)"/>
                        <w:docPartUnique/>
                      </w:docPartObj>
                    </w:sdtPr>
                    <w:sdtContent>
                      <w:p w14:paraId="558E5499" w14:textId="77777777" w:rsidR="00D92907" w:rsidRPr="00C74932" w:rsidRDefault="00D92907"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v:textbox>
              <w10:wrap anchorx="margin" anchory="page"/>
            </v:shape>
          </w:pict>
        </mc:Fallback>
      </mc:AlternateContent>
    </w:r>
    <w:r w:rsidR="000A68BF">
      <w:rPr>
        <w:noProof/>
      </w:rPr>
      <w:drawing>
        <wp:anchor distT="0" distB="0" distL="114300" distR="114300" simplePos="0" relativeHeight="251661312" behindDoc="1" locked="1" layoutInCell="1" allowOverlap="1" wp14:anchorId="68F6C959" wp14:editId="1923FD63">
          <wp:simplePos x="0" y="0"/>
          <wp:positionH relativeFrom="page">
            <wp:posOffset>508000</wp:posOffset>
          </wp:positionH>
          <wp:positionV relativeFrom="bottomMargin">
            <wp:posOffset>1905</wp:posOffset>
          </wp:positionV>
          <wp:extent cx="431800" cy="503555"/>
          <wp:effectExtent l="0" t="0" r="0" b="4445"/>
          <wp:wrapNone/>
          <wp:docPr id="1148383517"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78114" name="Graphic 793878114"/>
                  <pic:cNvPicPr/>
                </pic:nvPicPr>
                <pic:blipFill rotWithShape="1">
                  <a:blip r:embed="rId1">
                    <a:extLst>
                      <a:ext uri="{96DAC541-7B7A-43D3-8B79-37D633B846F1}">
                        <asvg:svgBlip xmlns:asvg="http://schemas.microsoft.com/office/drawing/2016/SVG/main" r:embed="rId2"/>
                      </a:ext>
                    </a:extLst>
                  </a:blip>
                  <a:srcRect r="82874"/>
                  <a:stretch/>
                </pic:blipFill>
                <pic:spPr bwMode="auto">
                  <a:xfrm>
                    <a:off x="0" y="0"/>
                    <a:ext cx="431800" cy="5035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B3839" w14:textId="60D80F36" w:rsidR="00746403" w:rsidRDefault="00746403" w:rsidP="00983981">
    <w:r>
      <w:rPr>
        <w:noProof/>
      </w:rPr>
      <w:drawing>
        <wp:anchor distT="0" distB="0" distL="114300" distR="114300" simplePos="0" relativeHeight="251670528" behindDoc="1" locked="1" layoutInCell="1" allowOverlap="1" wp14:anchorId="59FAF4F5" wp14:editId="498B4101">
          <wp:simplePos x="0" y="0"/>
          <wp:positionH relativeFrom="page">
            <wp:posOffset>504190</wp:posOffset>
          </wp:positionH>
          <wp:positionV relativeFrom="bottomMargin">
            <wp:posOffset>0</wp:posOffset>
          </wp:positionV>
          <wp:extent cx="2523600" cy="504000"/>
          <wp:effectExtent l="0" t="0" r="3810" b="4445"/>
          <wp:wrapNone/>
          <wp:docPr id="89395881"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78114" name="Graphic 793878114"/>
                  <pic:cNvPicPr/>
                </pic:nvPicPr>
                <pic:blipFill>
                  <a:blip r:embed="rId1">
                    <a:extLst>
                      <a:ext uri="{96DAC541-7B7A-43D3-8B79-37D633B846F1}">
                        <asvg:svgBlip xmlns:asvg="http://schemas.microsoft.com/office/drawing/2016/SVG/main" r:embed="rId2"/>
                      </a:ext>
                    </a:extLst>
                  </a:blip>
                  <a:stretch>
                    <a:fillRect/>
                  </a:stretch>
                </pic:blipFill>
                <pic:spPr>
                  <a:xfrm>
                    <a:off x="0" y="0"/>
                    <a:ext cx="2523600" cy="5040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8480" behindDoc="1" locked="0" layoutInCell="1" allowOverlap="1" wp14:anchorId="181EFB8D" wp14:editId="632FBB8A">
              <wp:simplePos x="0" y="0"/>
              <wp:positionH relativeFrom="margin">
                <wp:posOffset>5285740</wp:posOffset>
              </wp:positionH>
              <wp:positionV relativeFrom="page">
                <wp:posOffset>10038080</wp:posOffset>
              </wp:positionV>
              <wp:extent cx="853200" cy="172800"/>
              <wp:effectExtent l="0" t="0" r="0" b="3810"/>
              <wp:wrapNone/>
              <wp:docPr id="1474793501" name="Tekstvak 1"/>
              <wp:cNvGraphicFramePr/>
              <a:graphic xmlns:a="http://schemas.openxmlformats.org/drawingml/2006/main">
                <a:graphicData uri="http://schemas.microsoft.com/office/word/2010/wordprocessingShape">
                  <wps:wsp>
                    <wps:cNvSpPr txBox="1"/>
                    <wps:spPr>
                      <a:xfrm>
                        <a:off x="0" y="0"/>
                        <a:ext cx="853200" cy="172800"/>
                      </a:xfrm>
                      <a:prstGeom prst="rect">
                        <a:avLst/>
                      </a:prstGeom>
                      <a:noFill/>
                      <a:ln w="6350">
                        <a:noFill/>
                      </a:ln>
                    </wps:spPr>
                    <wps:txbx>
                      <w:txbxContent>
                        <w:sdt>
                          <w:sdtPr>
                            <w:rPr>
                              <w:sz w:val="18"/>
                              <w:szCs w:val="18"/>
                            </w:rPr>
                            <w:id w:val="-1478303383"/>
                            <w:docPartObj>
                              <w:docPartGallery w:val="Page Numbers (Top of Page)"/>
                              <w:docPartUnique/>
                            </w:docPartObj>
                          </w:sdtPr>
                          <w:sdtContent>
                            <w:p w14:paraId="35AC05EA" w14:textId="77777777" w:rsidR="00746403" w:rsidRPr="00C74932" w:rsidRDefault="00746403"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wps:txbx>
                    <wps:bodyPr rot="0" spcFirstLastPara="0" vertOverflow="overflow" horzOverflow="overflow" vert="horz" wrap="non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81EFB8D" id="_x0000_t202" coordsize="21600,21600" o:spt="202" path="m,l,21600r21600,l21600,xe">
              <v:stroke joinstyle="miter"/>
              <v:path gradientshapeok="t" o:connecttype="rect"/>
            </v:shapetype>
            <v:shape id="_x0000_s1027" type="#_x0000_t202" style="position:absolute;margin-left:416.2pt;margin-top:790.4pt;width:67.2pt;height:13.6pt;z-index:-251648000;visibility:visible;mso-wrap-style:non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" filled="f" stroked="f" strokeweight=".5pt">
              <v:textbox style="mso-fit-shape-to-text:t" inset="0,0,0,0">
                <w:txbxContent>
                  <w:sdt>
                    <w:sdtPr>
                      <w:rPr>
                        <w:sz w:val="18"/>
                        <w:szCs w:val="18"/>
                      </w:rPr>
                      <w:id w:val="-1478303383"/>
                      <w:docPartObj>
                        <w:docPartGallery w:val="Page Numbers (Top of Page)"/>
                        <w:docPartUnique/>
                      </w:docPartObj>
                    </w:sdtPr>
                    <w:sdtContent>
                      <w:p w14:paraId="35AC05EA" w14:textId="77777777" w:rsidR="00746403" w:rsidRPr="00C74932" w:rsidRDefault="00746403"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v:textbox>
              <w10:wrap anchorx="margin" anchory="page"/>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75607" w14:textId="77777777" w:rsidR="00862DC4" w:rsidRDefault="00862DC4" w:rsidP="00983981">
      <w:r>
        <w:separator/>
      </w:r>
    </w:p>
  </w:footnote>
  <w:footnote w:type="continuationSeparator" w:id="0">
    <w:p w14:paraId="1A4BF7CA" w14:textId="77777777" w:rsidR="00862DC4" w:rsidRDefault="00862DC4" w:rsidP="00983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D3C32" w14:textId="77777777" w:rsidR="000C555C" w:rsidRDefault="000C555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67FE0" w14:textId="77777777" w:rsidR="000A68BF" w:rsidRDefault="000A68BF" w:rsidP="00983981">
    <w:r>
      <w:rPr>
        <w:noProof/>
      </w:rPr>
      <mc:AlternateContent>
        <mc:Choice Requires="wps">
          <w:drawing>
            <wp:anchor distT="0" distB="0" distL="114300" distR="114300" simplePos="0" relativeHeight="251659264" behindDoc="0" locked="1" layoutInCell="1" allowOverlap="1" wp14:anchorId="7D9CC091" wp14:editId="72363548">
              <wp:simplePos x="0" y="0"/>
              <wp:positionH relativeFrom="page">
                <wp:posOffset>4791075</wp:posOffset>
              </wp:positionH>
              <wp:positionV relativeFrom="page">
                <wp:posOffset>0</wp:posOffset>
              </wp:positionV>
              <wp:extent cx="2519680" cy="251460"/>
              <wp:effectExtent l="0" t="0" r="0" b="2540"/>
              <wp:wrapNone/>
              <wp:docPr id="1494719663"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9680"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B9C7239" id="Rechthoek 1" o:spid="_x0000_s1026" style="position:absolute;margin-left:377.25pt;margin-top:0;width:198.4pt;height:19.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" fillcolor="#32d096" stroked="f" strokeweight="1.5pt">
              <w10:wrap anchorx="page" anchory="page"/>
              <w10:anchorlock/>
            </v:rect>
          </w:pict>
        </mc:Fallback>
      </mc:AlternateContent>
    </w:r>
    <w:r>
      <w:rPr>
        <w:noProof/>
      </w:rPr>
      <mc:AlternateContent>
        <mc:Choice Requires="wps">
          <w:drawing>
            <wp:anchor distT="0" distB="0" distL="114300" distR="114300" simplePos="0" relativeHeight="251660288" behindDoc="0" locked="1" layoutInCell="1" allowOverlap="1" wp14:anchorId="35CDF76C" wp14:editId="3F359103">
              <wp:simplePos x="0" y="0"/>
              <wp:positionH relativeFrom="page">
                <wp:posOffset>6678295</wp:posOffset>
              </wp:positionH>
              <wp:positionV relativeFrom="page">
                <wp:posOffset>883285</wp:posOffset>
              </wp:positionV>
              <wp:extent cx="1511935" cy="251460"/>
              <wp:effectExtent l="0" t="4762" r="0" b="0"/>
              <wp:wrapNone/>
              <wp:docPr id="13168467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511935"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4EBF564" id="Rechthoek 1" o:spid="_x0000_s1026" style="position:absolute;margin-left:525.85pt;margin-top:69.55pt;width:119.05pt;height:19.8pt;rotation:-9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" fillcolor="#32d096" stroked="f" strokeweight="1.5pt">
              <w10:wrap anchorx="page" anchory="page"/>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746A7" w14:textId="77777777" w:rsidR="00746403" w:rsidRDefault="00746403" w:rsidP="00983981">
    <w:r>
      <w:rPr>
        <w:noProof/>
      </w:rPr>
      <mc:AlternateContent>
        <mc:Choice Requires="wps">
          <w:drawing>
            <wp:anchor distT="0" distB="0" distL="114300" distR="114300" simplePos="0" relativeHeight="251665408" behindDoc="0" locked="1" layoutInCell="1" allowOverlap="1" wp14:anchorId="2AAE5B13" wp14:editId="12240ECD">
              <wp:simplePos x="0" y="0"/>
              <wp:positionH relativeFrom="page">
                <wp:posOffset>4791075</wp:posOffset>
              </wp:positionH>
              <wp:positionV relativeFrom="page">
                <wp:posOffset>0</wp:posOffset>
              </wp:positionV>
              <wp:extent cx="2519680" cy="251460"/>
              <wp:effectExtent l="0" t="0" r="0" b="2540"/>
              <wp:wrapNone/>
              <wp:docPr id="1521100788"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9680"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47AE8CA" id="Rechthoek 1" o:spid="_x0000_s1026" style="position:absolute;margin-left:377.25pt;margin-top:0;width:198.4pt;height:19.8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" fillcolor="#32d096" stroked="f" strokeweight="1.5pt">
              <w10:wrap anchorx="page" anchory="page"/>
              <w10:anchorlock/>
            </v:rect>
          </w:pict>
        </mc:Fallback>
      </mc:AlternateContent>
    </w:r>
    <w:r>
      <w:rPr>
        <w:noProof/>
      </w:rPr>
      <mc:AlternateContent>
        <mc:Choice Requires="wps">
          <w:drawing>
            <wp:anchor distT="0" distB="0" distL="114300" distR="114300" simplePos="0" relativeHeight="251666432" behindDoc="0" locked="1" layoutInCell="1" allowOverlap="1" wp14:anchorId="65ADE412" wp14:editId="57055685">
              <wp:simplePos x="0" y="0"/>
              <wp:positionH relativeFrom="page">
                <wp:posOffset>6678295</wp:posOffset>
              </wp:positionH>
              <wp:positionV relativeFrom="page">
                <wp:posOffset>883285</wp:posOffset>
              </wp:positionV>
              <wp:extent cx="1511935" cy="251460"/>
              <wp:effectExtent l="0" t="4762" r="0" b="0"/>
              <wp:wrapNone/>
              <wp:docPr id="67197940"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511935"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AEBC299" id="Rechthoek 1" o:spid="_x0000_s1026" style="position:absolute;margin-left:525.85pt;margin-top:69.55pt;width:119.05pt;height:19.8pt;rotation:-90;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" fillcolor="#32d096" stroked="f" strokeweight="1.5pt">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29pt;visibility:visible"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" o:bullet="t">
        <v:imagedata r:id="rId1" o:title="" cropright="-3529f"/>
      </v:shape>
    </w:pict>
  </w:numPicBullet>
  <w:abstractNum w:abstractNumId="0" w15:restartNumberingAfterBreak="0">
    <w:nsid w:val="02F470F4"/>
    <w:multiLevelType w:val="multilevel"/>
    <w:tmpl w:val="ABEC06C8"/>
    <w:lvl w:ilvl="0">
      <w:start w:val="1"/>
      <w:numFmt w:val="decimal"/>
      <w:pStyle w:val="Nummering"/>
      <w:lvlText w:val="%1."/>
      <w:lvlJc w:val="left"/>
      <w:pPr>
        <w:ind w:left="454" w:hanging="227"/>
      </w:pPr>
      <w:rPr>
        <w:rFonts w:hint="default"/>
      </w:rPr>
    </w:lvl>
    <w:lvl w:ilvl="1">
      <w:start w:val="1"/>
      <w:numFmt w:val="bullet"/>
      <w:lvlText w:val=""/>
      <w:lvlJc w:val="left"/>
      <w:pPr>
        <w:ind w:left="794" w:hanging="340"/>
      </w:pPr>
      <w:rPr>
        <w:rFonts w:ascii="Symbol" w:hAnsi="Symbol"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38629AD"/>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27022A9"/>
    <w:multiLevelType w:val="hybridMultilevel"/>
    <w:tmpl w:val="C7E4FDCE"/>
    <w:lvl w:ilvl="0" w:tplc="41FA9256">
      <w:start w:val="1"/>
      <w:numFmt w:val="decimal"/>
      <w:lvlText w:val="%1."/>
      <w:lvlJc w:val="left"/>
      <w:pPr>
        <w:ind w:left="700" w:hanging="360"/>
      </w:pPr>
      <w:rPr>
        <w:rFonts w:hint="default"/>
      </w:rPr>
    </w:lvl>
    <w:lvl w:ilvl="1" w:tplc="04130019" w:tentative="1">
      <w:start w:val="1"/>
      <w:numFmt w:val="lowerLetter"/>
      <w:lvlText w:val="%2."/>
      <w:lvlJc w:val="left"/>
      <w:pPr>
        <w:ind w:left="1420" w:hanging="360"/>
      </w:pPr>
    </w:lvl>
    <w:lvl w:ilvl="2" w:tplc="0413001B" w:tentative="1">
      <w:start w:val="1"/>
      <w:numFmt w:val="lowerRoman"/>
      <w:lvlText w:val="%3."/>
      <w:lvlJc w:val="right"/>
      <w:pPr>
        <w:ind w:left="2140" w:hanging="180"/>
      </w:pPr>
    </w:lvl>
    <w:lvl w:ilvl="3" w:tplc="0413000F" w:tentative="1">
      <w:start w:val="1"/>
      <w:numFmt w:val="decimal"/>
      <w:lvlText w:val="%4."/>
      <w:lvlJc w:val="left"/>
      <w:pPr>
        <w:ind w:left="2860" w:hanging="360"/>
      </w:pPr>
    </w:lvl>
    <w:lvl w:ilvl="4" w:tplc="04130019" w:tentative="1">
      <w:start w:val="1"/>
      <w:numFmt w:val="lowerLetter"/>
      <w:lvlText w:val="%5."/>
      <w:lvlJc w:val="left"/>
      <w:pPr>
        <w:ind w:left="3580" w:hanging="360"/>
      </w:pPr>
    </w:lvl>
    <w:lvl w:ilvl="5" w:tplc="0413001B" w:tentative="1">
      <w:start w:val="1"/>
      <w:numFmt w:val="lowerRoman"/>
      <w:lvlText w:val="%6."/>
      <w:lvlJc w:val="right"/>
      <w:pPr>
        <w:ind w:left="4300" w:hanging="180"/>
      </w:pPr>
    </w:lvl>
    <w:lvl w:ilvl="6" w:tplc="0413000F" w:tentative="1">
      <w:start w:val="1"/>
      <w:numFmt w:val="decimal"/>
      <w:lvlText w:val="%7."/>
      <w:lvlJc w:val="left"/>
      <w:pPr>
        <w:ind w:left="5020" w:hanging="360"/>
      </w:pPr>
    </w:lvl>
    <w:lvl w:ilvl="7" w:tplc="04130019" w:tentative="1">
      <w:start w:val="1"/>
      <w:numFmt w:val="lowerLetter"/>
      <w:lvlText w:val="%8."/>
      <w:lvlJc w:val="left"/>
      <w:pPr>
        <w:ind w:left="5740" w:hanging="360"/>
      </w:pPr>
    </w:lvl>
    <w:lvl w:ilvl="8" w:tplc="0413001B" w:tentative="1">
      <w:start w:val="1"/>
      <w:numFmt w:val="lowerRoman"/>
      <w:lvlText w:val="%9."/>
      <w:lvlJc w:val="right"/>
      <w:pPr>
        <w:ind w:left="6460" w:hanging="180"/>
      </w:pPr>
    </w:lvl>
  </w:abstractNum>
  <w:abstractNum w:abstractNumId="3" w15:restartNumberingAfterBreak="0">
    <w:nsid w:val="47B074F3"/>
    <w:multiLevelType w:val="multilevel"/>
    <w:tmpl w:val="2A7405C4"/>
    <w:lvl w:ilvl="0">
      <w:start w:val="1"/>
      <w:numFmt w:val="bullet"/>
      <w:lvlText w:val=""/>
      <w:lvlJc w:val="left"/>
      <w:pPr>
        <w:ind w:left="717" w:hanging="36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CE12B01"/>
    <w:multiLevelType w:val="hybridMultilevel"/>
    <w:tmpl w:val="2FFAE528"/>
    <w:lvl w:ilvl="0" w:tplc="BC28F948">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0C55C4B"/>
    <w:multiLevelType w:val="hybridMultilevel"/>
    <w:tmpl w:val="403CC86E"/>
    <w:lvl w:ilvl="0" w:tplc="C14AA528">
      <w:start w:val="4"/>
      <w:numFmt w:val="bullet"/>
      <w:lvlText w:val="-"/>
      <w:lvlJc w:val="left"/>
      <w:pPr>
        <w:ind w:left="1800" w:hanging="360"/>
      </w:pPr>
      <w:rPr>
        <w:rFonts w:ascii="Calibri" w:eastAsiaTheme="minorHAnsi" w:hAnsi="Calibri" w:cs="Calibri"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6" w15:restartNumberingAfterBreak="0">
    <w:nsid w:val="564A2927"/>
    <w:multiLevelType w:val="hybridMultilevel"/>
    <w:tmpl w:val="1EEA5680"/>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74080AA">
      <w:start w:val="4"/>
      <w:numFmt w:val="bullet"/>
      <w:lvlText w:val="-"/>
      <w:lvlJc w:val="left"/>
      <w:pPr>
        <w:ind w:left="2340" w:hanging="360"/>
      </w:pPr>
      <w:rPr>
        <w:rFonts w:ascii="Calibri" w:eastAsiaTheme="minorHAnsi" w:hAnsi="Calibri" w:cs="Calibri" w:hint="default"/>
      </w:r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57F21C5E"/>
    <w:multiLevelType w:val="hybridMultilevel"/>
    <w:tmpl w:val="D9E820F4"/>
    <w:lvl w:ilvl="0" w:tplc="0413000F">
      <w:start w:val="1"/>
      <w:numFmt w:val="decimal"/>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8" w15:restartNumberingAfterBreak="0">
    <w:nsid w:val="59DB7C5B"/>
    <w:multiLevelType w:val="hybridMultilevel"/>
    <w:tmpl w:val="46409146"/>
    <w:lvl w:ilvl="0" w:tplc="C576ED14">
      <w:start w:val="1"/>
      <w:numFmt w:val="bullet"/>
      <w:lvlText w:val=""/>
      <w:lvlJc w:val="left"/>
      <w:pPr>
        <w:ind w:left="720" w:hanging="360"/>
      </w:pPr>
      <w:rPr>
        <w:rFonts w:ascii="Symbol" w:hAnsi="Symbol" w:hint="default"/>
      </w:rPr>
    </w:lvl>
    <w:lvl w:ilvl="1" w:tplc="96C214F0">
      <w:start w:val="1"/>
      <w:numFmt w:val="bullet"/>
      <w:pStyle w:val="Reglopsommingniveau2"/>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B010DDA"/>
    <w:multiLevelType w:val="hybridMultilevel"/>
    <w:tmpl w:val="33406EF2"/>
    <w:lvl w:ilvl="0" w:tplc="08130001">
      <w:start w:val="1"/>
      <w:numFmt w:val="bullet"/>
      <w:lvlText w:val=""/>
      <w:lvlJc w:val="left"/>
      <w:pPr>
        <w:ind w:left="1154" w:hanging="360"/>
      </w:pPr>
      <w:rPr>
        <w:rFonts w:ascii="Symbol" w:hAnsi="Symbol" w:hint="default"/>
      </w:rPr>
    </w:lvl>
    <w:lvl w:ilvl="1" w:tplc="08130003" w:tentative="1">
      <w:start w:val="1"/>
      <w:numFmt w:val="bullet"/>
      <w:lvlText w:val="o"/>
      <w:lvlJc w:val="left"/>
      <w:pPr>
        <w:ind w:left="1874" w:hanging="360"/>
      </w:pPr>
      <w:rPr>
        <w:rFonts w:ascii="Courier New" w:hAnsi="Courier New" w:cs="Courier New" w:hint="default"/>
      </w:rPr>
    </w:lvl>
    <w:lvl w:ilvl="2" w:tplc="08130005" w:tentative="1">
      <w:start w:val="1"/>
      <w:numFmt w:val="bullet"/>
      <w:lvlText w:val=""/>
      <w:lvlJc w:val="left"/>
      <w:pPr>
        <w:ind w:left="2594" w:hanging="360"/>
      </w:pPr>
      <w:rPr>
        <w:rFonts w:ascii="Wingdings" w:hAnsi="Wingdings" w:hint="default"/>
      </w:rPr>
    </w:lvl>
    <w:lvl w:ilvl="3" w:tplc="08130001" w:tentative="1">
      <w:start w:val="1"/>
      <w:numFmt w:val="bullet"/>
      <w:lvlText w:val=""/>
      <w:lvlJc w:val="left"/>
      <w:pPr>
        <w:ind w:left="3314" w:hanging="360"/>
      </w:pPr>
      <w:rPr>
        <w:rFonts w:ascii="Symbol" w:hAnsi="Symbol" w:hint="default"/>
      </w:rPr>
    </w:lvl>
    <w:lvl w:ilvl="4" w:tplc="08130003" w:tentative="1">
      <w:start w:val="1"/>
      <w:numFmt w:val="bullet"/>
      <w:lvlText w:val="o"/>
      <w:lvlJc w:val="left"/>
      <w:pPr>
        <w:ind w:left="4034" w:hanging="360"/>
      </w:pPr>
      <w:rPr>
        <w:rFonts w:ascii="Courier New" w:hAnsi="Courier New" w:cs="Courier New" w:hint="default"/>
      </w:rPr>
    </w:lvl>
    <w:lvl w:ilvl="5" w:tplc="08130005" w:tentative="1">
      <w:start w:val="1"/>
      <w:numFmt w:val="bullet"/>
      <w:lvlText w:val=""/>
      <w:lvlJc w:val="left"/>
      <w:pPr>
        <w:ind w:left="4754" w:hanging="360"/>
      </w:pPr>
      <w:rPr>
        <w:rFonts w:ascii="Wingdings" w:hAnsi="Wingdings" w:hint="default"/>
      </w:rPr>
    </w:lvl>
    <w:lvl w:ilvl="6" w:tplc="08130001" w:tentative="1">
      <w:start w:val="1"/>
      <w:numFmt w:val="bullet"/>
      <w:lvlText w:val=""/>
      <w:lvlJc w:val="left"/>
      <w:pPr>
        <w:ind w:left="5474" w:hanging="360"/>
      </w:pPr>
      <w:rPr>
        <w:rFonts w:ascii="Symbol" w:hAnsi="Symbol" w:hint="default"/>
      </w:rPr>
    </w:lvl>
    <w:lvl w:ilvl="7" w:tplc="08130003" w:tentative="1">
      <w:start w:val="1"/>
      <w:numFmt w:val="bullet"/>
      <w:lvlText w:val="o"/>
      <w:lvlJc w:val="left"/>
      <w:pPr>
        <w:ind w:left="6194" w:hanging="360"/>
      </w:pPr>
      <w:rPr>
        <w:rFonts w:ascii="Courier New" w:hAnsi="Courier New" w:cs="Courier New" w:hint="default"/>
      </w:rPr>
    </w:lvl>
    <w:lvl w:ilvl="8" w:tplc="08130005" w:tentative="1">
      <w:start w:val="1"/>
      <w:numFmt w:val="bullet"/>
      <w:lvlText w:val=""/>
      <w:lvlJc w:val="left"/>
      <w:pPr>
        <w:ind w:left="6914" w:hanging="360"/>
      </w:pPr>
      <w:rPr>
        <w:rFonts w:ascii="Wingdings" w:hAnsi="Wingdings" w:hint="default"/>
      </w:rPr>
    </w:lvl>
  </w:abstractNum>
  <w:abstractNum w:abstractNumId="10" w15:restartNumberingAfterBreak="0">
    <w:nsid w:val="5EAE12C5"/>
    <w:multiLevelType w:val="hybridMultilevel"/>
    <w:tmpl w:val="8DDCC3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30F7EB0"/>
    <w:multiLevelType w:val="multilevel"/>
    <w:tmpl w:val="CF44F792"/>
    <w:lvl w:ilvl="0">
      <w:start w:val="1"/>
      <w:numFmt w:val="decimal"/>
      <w:suff w:val="space"/>
      <w:lvlText w:val="Hoofdstuk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6F112BEF"/>
    <w:multiLevelType w:val="hybridMultilevel"/>
    <w:tmpl w:val="69B2306A"/>
    <w:lvl w:ilvl="0" w:tplc="A92A459E">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3" w15:restartNumberingAfterBreak="0">
    <w:nsid w:val="6FCD696F"/>
    <w:multiLevelType w:val="hybridMultilevel"/>
    <w:tmpl w:val="1F08E1B6"/>
    <w:lvl w:ilvl="0" w:tplc="A49800FC">
      <w:start w:val="1"/>
      <w:numFmt w:val="decimal"/>
      <w:pStyle w:val="Kop1"/>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75BD1206"/>
    <w:multiLevelType w:val="multilevel"/>
    <w:tmpl w:val="04B01F80"/>
    <w:lvl w:ilvl="0">
      <w:start w:val="1"/>
      <w:numFmt w:val="bullet"/>
      <w:pStyle w:val="Lijstalinea"/>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5" w15:restartNumberingAfterBreak="0">
    <w:nsid w:val="791209D6"/>
    <w:multiLevelType w:val="multilevel"/>
    <w:tmpl w:val="55FC15B2"/>
    <w:lvl w:ilvl="0">
      <w:start w:val="1"/>
      <w:numFmt w:val="bullet"/>
      <w:pStyle w:val="Opsomming"/>
      <w:lvlText w:val=""/>
      <w:lvlJc w:val="left"/>
      <w:pPr>
        <w:ind w:left="680" w:hanging="340"/>
      </w:pPr>
      <w:rPr>
        <w:rFonts w:ascii="Symbol" w:hAnsi="Symbol" w:hint="default"/>
        <w:color w:val="auto"/>
      </w:rPr>
    </w:lvl>
    <w:lvl w:ilvl="1">
      <w:start w:val="1"/>
      <w:numFmt w:val="bullet"/>
      <w:lvlText w:val="o"/>
      <w:lvlJc w:val="left"/>
      <w:pPr>
        <w:ind w:left="1021" w:hanging="341"/>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A5308E5"/>
    <w:multiLevelType w:val="hybridMultilevel"/>
    <w:tmpl w:val="18BAF466"/>
    <w:lvl w:ilvl="0" w:tplc="D7903998">
      <w:start w:val="1"/>
      <w:numFmt w:val="bullet"/>
      <w:lvlText w:val=""/>
      <w:lvlJc w:val="left"/>
      <w:pPr>
        <w:ind w:left="720" w:hanging="360"/>
      </w:pPr>
      <w:rPr>
        <w:rFonts w:ascii="Symbol" w:hAnsi="Symbol" w:hint="default"/>
        <w:color w:val="auto"/>
      </w:rPr>
    </w:lvl>
    <w:lvl w:ilvl="1" w:tplc="863E981C">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7E6D6806"/>
    <w:multiLevelType w:val="hybridMultilevel"/>
    <w:tmpl w:val="0B88A494"/>
    <w:lvl w:ilvl="0" w:tplc="DA0CBCA2">
      <w:start w:val="1"/>
      <w:numFmt w:val="decimal"/>
      <w:pStyle w:val="ReglKop1"/>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7F1352AD"/>
    <w:multiLevelType w:val="multilevel"/>
    <w:tmpl w:val="9AE4AA86"/>
    <w:styleLink w:val="Huidigelijst1"/>
    <w:lvl w:ilvl="0">
      <w:start w:val="1"/>
      <w:numFmt w:val="decimal"/>
      <w:lvlText w:val="%1."/>
      <w:lvlJc w:val="left"/>
      <w:pPr>
        <w:ind w:left="70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36537127">
    <w:abstractNumId w:val="13"/>
  </w:num>
  <w:num w:numId="2" w16cid:durableId="1523056929">
    <w:abstractNumId w:val="12"/>
  </w:num>
  <w:num w:numId="3" w16cid:durableId="625433438">
    <w:abstractNumId w:val="16"/>
  </w:num>
  <w:num w:numId="4" w16cid:durableId="2017881894">
    <w:abstractNumId w:val="4"/>
  </w:num>
  <w:num w:numId="5" w16cid:durableId="745760134">
    <w:abstractNumId w:val="5"/>
  </w:num>
  <w:num w:numId="6" w16cid:durableId="1755935596">
    <w:abstractNumId w:val="7"/>
  </w:num>
  <w:num w:numId="7" w16cid:durableId="1421028271">
    <w:abstractNumId w:val="2"/>
  </w:num>
  <w:num w:numId="8" w16cid:durableId="719013801">
    <w:abstractNumId w:val="10"/>
  </w:num>
  <w:num w:numId="9" w16cid:durableId="571046939">
    <w:abstractNumId w:val="11"/>
  </w:num>
  <w:num w:numId="10" w16cid:durableId="161630211">
    <w:abstractNumId w:val="18"/>
  </w:num>
  <w:num w:numId="11" w16cid:durableId="122968510">
    <w:abstractNumId w:val="1"/>
  </w:num>
  <w:num w:numId="12" w16cid:durableId="899637657">
    <w:abstractNumId w:val="0"/>
  </w:num>
  <w:num w:numId="13" w16cid:durableId="1654286776">
    <w:abstractNumId w:val="15"/>
  </w:num>
  <w:num w:numId="14" w16cid:durableId="1452893310">
    <w:abstractNumId w:val="15"/>
    <w:lvlOverride w:ilvl="0">
      <w:lvl w:ilvl="0">
        <w:start w:val="1"/>
        <w:numFmt w:val="bullet"/>
        <w:pStyle w:val="Opsomming"/>
        <w:lvlText w:val=""/>
        <w:lvlJc w:val="left"/>
        <w:pPr>
          <w:ind w:left="680" w:hanging="340"/>
        </w:pPr>
        <w:rPr>
          <w:rFonts w:ascii="Symbol" w:hAnsi="Symbol" w:hint="default"/>
          <w:color w:val="auto"/>
        </w:rPr>
      </w:lvl>
    </w:lvlOverride>
    <w:lvlOverride w:ilvl="1">
      <w:lvl w:ilvl="1">
        <w:start w:val="1"/>
        <w:numFmt w:val="bullet"/>
        <w:lvlText w:val=""/>
        <w:lvlJc w:val="left"/>
        <w:pPr>
          <w:ind w:left="1021" w:hanging="341"/>
        </w:pPr>
        <w:rPr>
          <w:rFonts w:ascii="Symbol" w:hAnsi="Symbol"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cs="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15" w16cid:durableId="345132901">
    <w:abstractNumId w:val="15"/>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16" w16cid:durableId="278489150">
    <w:abstractNumId w:val="15"/>
    <w:lvlOverride w:ilvl="0">
      <w:lvl w:ilvl="0">
        <w:start w:val="1"/>
        <w:numFmt w:val="bullet"/>
        <w:pStyle w:val="Opsomming"/>
        <w:lvlText w:val=""/>
        <w:lvlJc w:val="left"/>
        <w:pPr>
          <w:ind w:left="680" w:hanging="340"/>
        </w:pPr>
        <w:rPr>
          <w:rFonts w:ascii="Symbol" w:hAnsi="Symbol" w:hint="default"/>
          <w:color w:val="auto"/>
        </w:rPr>
      </w:lvl>
    </w:lvlOverride>
    <w:lvlOverride w:ilvl="1">
      <w:lvl w:ilvl="1">
        <w:start w:val="1"/>
        <w:numFmt w:val="bullet"/>
        <w:lvlText w:val=""/>
        <w:lvlJc w:val="left"/>
        <w:pPr>
          <w:ind w:left="1021" w:hanging="341"/>
        </w:pPr>
        <w:rPr>
          <w:rFonts w:ascii="Symbol" w:hAnsi="Symbol"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cs="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17" w16cid:durableId="110589345">
    <w:abstractNumId w:val="15"/>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18" w16cid:durableId="112985112">
    <w:abstractNumId w:val="15"/>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19" w16cid:durableId="1304121028">
    <w:abstractNumId w:val="15"/>
    <w:lvlOverride w:ilvl="0">
      <w:lvl w:ilvl="0">
        <w:start w:val="1"/>
        <w:numFmt w:val="decimal"/>
        <w:pStyle w:val="Opsomming"/>
        <w:lvlText w:val="%1"/>
        <w:lvlJc w:val="left"/>
        <w:pPr>
          <w:ind w:left="567" w:hanging="340"/>
        </w:pPr>
        <w:rPr>
          <w:rFonts w:hint="default"/>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0" w16cid:durableId="227150706">
    <w:abstractNumId w:val="15"/>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1" w16cid:durableId="390351613">
    <w:abstractNumId w:val="15"/>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2" w16cid:durableId="1254583169">
    <w:abstractNumId w:val="15"/>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680" w:hanging="226"/>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3" w16cid:durableId="1217231480">
    <w:abstractNumId w:val="15"/>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907" w:hanging="453"/>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4" w16cid:durableId="2068608805">
    <w:abstractNumId w:val="15"/>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794" w:hanging="340"/>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5" w16cid:durableId="675107791">
    <w:abstractNumId w:val="15"/>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794" w:hanging="340"/>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6" w16cid:durableId="1991398237">
    <w:abstractNumId w:val="6"/>
  </w:num>
  <w:num w:numId="27" w16cid:durableId="1655722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425293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55920762">
    <w:abstractNumId w:val="8"/>
  </w:num>
  <w:num w:numId="30" w16cid:durableId="1441222566">
    <w:abstractNumId w:val="3"/>
  </w:num>
  <w:num w:numId="31" w16cid:durableId="1668485275">
    <w:abstractNumId w:val="17"/>
  </w:num>
  <w:num w:numId="32" w16cid:durableId="1360817432">
    <w:abstractNumId w:val="14"/>
  </w:num>
  <w:num w:numId="33" w16cid:durableId="1361876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attachedTemplate r:id="rId1"/>
  <w:defaultTabStop w:val="22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DF0"/>
    <w:rsid w:val="00004349"/>
    <w:rsid w:val="00010D61"/>
    <w:rsid w:val="00015AA7"/>
    <w:rsid w:val="00022AE4"/>
    <w:rsid w:val="00036C32"/>
    <w:rsid w:val="00037ECE"/>
    <w:rsid w:val="000A1BDE"/>
    <w:rsid w:val="000A5B72"/>
    <w:rsid w:val="000A68BF"/>
    <w:rsid w:val="000A6DD1"/>
    <w:rsid w:val="000B7EC3"/>
    <w:rsid w:val="000C555C"/>
    <w:rsid w:val="000C7EEC"/>
    <w:rsid w:val="000D022D"/>
    <w:rsid w:val="000D6CFA"/>
    <w:rsid w:val="001007F6"/>
    <w:rsid w:val="0015260C"/>
    <w:rsid w:val="00160CDB"/>
    <w:rsid w:val="00171A4F"/>
    <w:rsid w:val="00181D6C"/>
    <w:rsid w:val="001D4790"/>
    <w:rsid w:val="001E27C5"/>
    <w:rsid w:val="00203E0E"/>
    <w:rsid w:val="00242882"/>
    <w:rsid w:val="00252840"/>
    <w:rsid w:val="00260E09"/>
    <w:rsid w:val="00266850"/>
    <w:rsid w:val="00273040"/>
    <w:rsid w:val="00297CDF"/>
    <w:rsid w:val="002A6B71"/>
    <w:rsid w:val="002C12C5"/>
    <w:rsid w:val="002C5394"/>
    <w:rsid w:val="002D31FF"/>
    <w:rsid w:val="002E22FE"/>
    <w:rsid w:val="002E5E14"/>
    <w:rsid w:val="002E7554"/>
    <w:rsid w:val="002F3C6F"/>
    <w:rsid w:val="002F3C71"/>
    <w:rsid w:val="003114BF"/>
    <w:rsid w:val="00355459"/>
    <w:rsid w:val="00375AB2"/>
    <w:rsid w:val="003C2D43"/>
    <w:rsid w:val="003C4253"/>
    <w:rsid w:val="003C6F94"/>
    <w:rsid w:val="003D0CF2"/>
    <w:rsid w:val="003F3E13"/>
    <w:rsid w:val="00401DF0"/>
    <w:rsid w:val="0041655B"/>
    <w:rsid w:val="004266C3"/>
    <w:rsid w:val="00457E5A"/>
    <w:rsid w:val="004B7B4C"/>
    <w:rsid w:val="004E74FF"/>
    <w:rsid w:val="004F31C7"/>
    <w:rsid w:val="00501FC9"/>
    <w:rsid w:val="005116F1"/>
    <w:rsid w:val="00554960"/>
    <w:rsid w:val="0058390B"/>
    <w:rsid w:val="005C5D54"/>
    <w:rsid w:val="005E3369"/>
    <w:rsid w:val="006105D5"/>
    <w:rsid w:val="00621169"/>
    <w:rsid w:val="00622120"/>
    <w:rsid w:val="00685072"/>
    <w:rsid w:val="006B1A5C"/>
    <w:rsid w:val="006C1192"/>
    <w:rsid w:val="00701153"/>
    <w:rsid w:val="0071547F"/>
    <w:rsid w:val="00740315"/>
    <w:rsid w:val="00743679"/>
    <w:rsid w:val="00746403"/>
    <w:rsid w:val="007513F7"/>
    <w:rsid w:val="00772017"/>
    <w:rsid w:val="0077503B"/>
    <w:rsid w:val="007A492C"/>
    <w:rsid w:val="007B0751"/>
    <w:rsid w:val="007E59CD"/>
    <w:rsid w:val="008221A4"/>
    <w:rsid w:val="00834129"/>
    <w:rsid w:val="00862DC4"/>
    <w:rsid w:val="008A3D92"/>
    <w:rsid w:val="008B2268"/>
    <w:rsid w:val="008E6DA8"/>
    <w:rsid w:val="008F38B9"/>
    <w:rsid w:val="00983981"/>
    <w:rsid w:val="009C5BD9"/>
    <w:rsid w:val="009C7ACE"/>
    <w:rsid w:val="009D0928"/>
    <w:rsid w:val="009E7487"/>
    <w:rsid w:val="009F299C"/>
    <w:rsid w:val="009F4DAE"/>
    <w:rsid w:val="00A33913"/>
    <w:rsid w:val="00A348A5"/>
    <w:rsid w:val="00A3692E"/>
    <w:rsid w:val="00A45E83"/>
    <w:rsid w:val="00A461F1"/>
    <w:rsid w:val="00A70764"/>
    <w:rsid w:val="00A7251B"/>
    <w:rsid w:val="00A9022B"/>
    <w:rsid w:val="00A91BB6"/>
    <w:rsid w:val="00A935C7"/>
    <w:rsid w:val="00AA5820"/>
    <w:rsid w:val="00AF06E1"/>
    <w:rsid w:val="00B32979"/>
    <w:rsid w:val="00B66A1B"/>
    <w:rsid w:val="00B926AC"/>
    <w:rsid w:val="00BB754E"/>
    <w:rsid w:val="00BC6062"/>
    <w:rsid w:val="00BD4153"/>
    <w:rsid w:val="00BE2268"/>
    <w:rsid w:val="00BE54D1"/>
    <w:rsid w:val="00BF3F46"/>
    <w:rsid w:val="00C011A4"/>
    <w:rsid w:val="00C01424"/>
    <w:rsid w:val="00C056D5"/>
    <w:rsid w:val="00C33AE1"/>
    <w:rsid w:val="00C35F35"/>
    <w:rsid w:val="00C6433F"/>
    <w:rsid w:val="00C74932"/>
    <w:rsid w:val="00C839A1"/>
    <w:rsid w:val="00C9444C"/>
    <w:rsid w:val="00CB1C51"/>
    <w:rsid w:val="00CD1028"/>
    <w:rsid w:val="00CD1254"/>
    <w:rsid w:val="00CE24AA"/>
    <w:rsid w:val="00D1050E"/>
    <w:rsid w:val="00D2094D"/>
    <w:rsid w:val="00D22548"/>
    <w:rsid w:val="00D22F00"/>
    <w:rsid w:val="00D331A3"/>
    <w:rsid w:val="00D37DEC"/>
    <w:rsid w:val="00D64C5F"/>
    <w:rsid w:val="00D736E4"/>
    <w:rsid w:val="00D841EA"/>
    <w:rsid w:val="00D92907"/>
    <w:rsid w:val="00D96219"/>
    <w:rsid w:val="00DB5933"/>
    <w:rsid w:val="00DD2A72"/>
    <w:rsid w:val="00E12871"/>
    <w:rsid w:val="00E14261"/>
    <w:rsid w:val="00E16C2B"/>
    <w:rsid w:val="00E17482"/>
    <w:rsid w:val="00E25E7F"/>
    <w:rsid w:val="00E2735F"/>
    <w:rsid w:val="00E663B8"/>
    <w:rsid w:val="00E767A5"/>
    <w:rsid w:val="00E84917"/>
    <w:rsid w:val="00E84F2C"/>
    <w:rsid w:val="00F1176B"/>
    <w:rsid w:val="00F137F1"/>
    <w:rsid w:val="00F22090"/>
    <w:rsid w:val="00F32FD3"/>
    <w:rsid w:val="00F36920"/>
    <w:rsid w:val="00F43F8F"/>
    <w:rsid w:val="00F6286E"/>
    <w:rsid w:val="00F64E8B"/>
    <w:rsid w:val="00F96CCA"/>
    <w:rsid w:val="00FA0BF8"/>
    <w:rsid w:val="00FA2F24"/>
    <w:rsid w:val="00FC0F0B"/>
    <w:rsid w:val="00FC50A0"/>
    <w:rsid w:val="00FD17E2"/>
    <w:rsid w:val="00FE157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7A02F"/>
  <w15:chartTrackingRefBased/>
  <w15:docId w15:val="{93E6A17B-13CC-4EA3-8CED-82E0BC5F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ody tekst"/>
    <w:qFormat/>
    <w:rsid w:val="000A5B72"/>
    <w:pPr>
      <w:spacing w:after="180" w:line="288" w:lineRule="auto"/>
    </w:pPr>
    <w:rPr>
      <w:sz w:val="21"/>
      <w:szCs w:val="22"/>
    </w:rPr>
  </w:style>
  <w:style w:type="paragraph" w:styleId="Kop1">
    <w:name w:val="heading 1"/>
    <w:next w:val="Standaard"/>
    <w:link w:val="Kop1Char"/>
    <w:uiPriority w:val="9"/>
    <w:qFormat/>
    <w:rsid w:val="00A33913"/>
    <w:pPr>
      <w:keepNext/>
      <w:keepLines/>
      <w:numPr>
        <w:numId w:val="1"/>
      </w:numPr>
      <w:spacing w:before="300" w:after="200" w:line="276" w:lineRule="auto"/>
      <w:ind w:left="0" w:hanging="794"/>
      <w:outlineLvl w:val="0"/>
    </w:pPr>
    <w:rPr>
      <w:rFonts w:ascii="Arial" w:eastAsiaTheme="majorEastAsia" w:hAnsi="Arial" w:cs="Arial"/>
      <w:b/>
      <w:bCs/>
      <w:color w:val="000000" w:themeColor="text1"/>
      <w:sz w:val="36"/>
      <w:szCs w:val="36"/>
    </w:rPr>
  </w:style>
  <w:style w:type="paragraph" w:styleId="Kop2">
    <w:name w:val="heading 2"/>
    <w:next w:val="Standaard"/>
    <w:link w:val="Kop2Char"/>
    <w:uiPriority w:val="9"/>
    <w:unhideWhenUsed/>
    <w:qFormat/>
    <w:rsid w:val="00A33913"/>
    <w:pPr>
      <w:keepNext/>
      <w:keepLines/>
      <w:spacing w:before="300" w:after="240"/>
      <w:outlineLvl w:val="1"/>
    </w:pPr>
    <w:rPr>
      <w:rFonts w:ascii="Arial" w:eastAsiaTheme="majorEastAsia" w:hAnsi="Arial" w:cs="Arial"/>
      <w:b/>
      <w:bCs/>
      <w:color w:val="006F5E"/>
      <w:sz w:val="26"/>
      <w:szCs w:val="28"/>
    </w:rPr>
  </w:style>
  <w:style w:type="paragraph" w:styleId="Kop3">
    <w:name w:val="heading 3"/>
    <w:basedOn w:val="Standaard"/>
    <w:next w:val="Standaard"/>
    <w:link w:val="Kop3Char"/>
    <w:uiPriority w:val="9"/>
    <w:unhideWhenUsed/>
    <w:qFormat/>
    <w:rsid w:val="007A492C"/>
    <w:pPr>
      <w:keepNext/>
      <w:keepLines/>
      <w:spacing w:before="240" w:after="60"/>
      <w:outlineLvl w:val="2"/>
    </w:pPr>
    <w:rPr>
      <w:rFonts w:ascii="Arial" w:eastAsiaTheme="majorEastAsia" w:hAnsi="Arial" w:cs="Arial"/>
      <w:b/>
      <w:bCs/>
      <w:color w:val="000000" w:themeColor="text1"/>
      <w:sz w:val="23"/>
      <w:szCs w:val="23"/>
    </w:rPr>
  </w:style>
  <w:style w:type="paragraph" w:styleId="Kop4">
    <w:name w:val="heading 4"/>
    <w:basedOn w:val="Standaard"/>
    <w:next w:val="Standaard"/>
    <w:link w:val="Kop4Char"/>
    <w:uiPriority w:val="9"/>
    <w:semiHidden/>
    <w:unhideWhenUsed/>
    <w:qFormat/>
    <w:rsid w:val="00622120"/>
    <w:pPr>
      <w:keepNext/>
      <w:keepLines/>
      <w:spacing w:before="80" w:after="40"/>
      <w:outlineLvl w:val="3"/>
    </w:pPr>
    <w:rPr>
      <w:rFonts w:eastAsiaTheme="majorEastAsia" w:cstheme="majorBidi"/>
      <w:i/>
      <w:iCs/>
      <w:color w:val="249C70" w:themeColor="accent1" w:themeShade="BF"/>
    </w:rPr>
  </w:style>
  <w:style w:type="paragraph" w:styleId="Kop5">
    <w:name w:val="heading 5"/>
    <w:basedOn w:val="Standaard"/>
    <w:next w:val="Standaard"/>
    <w:link w:val="Kop5Char"/>
    <w:uiPriority w:val="9"/>
    <w:semiHidden/>
    <w:unhideWhenUsed/>
    <w:qFormat/>
    <w:rsid w:val="00622120"/>
    <w:pPr>
      <w:keepNext/>
      <w:keepLines/>
      <w:spacing w:before="80" w:after="40"/>
      <w:outlineLvl w:val="4"/>
    </w:pPr>
    <w:rPr>
      <w:rFonts w:eastAsiaTheme="majorEastAsia" w:cstheme="majorBidi"/>
      <w:color w:val="249C70" w:themeColor="accent1" w:themeShade="BF"/>
    </w:rPr>
  </w:style>
  <w:style w:type="paragraph" w:styleId="Kop6">
    <w:name w:val="heading 6"/>
    <w:basedOn w:val="Standaard"/>
    <w:next w:val="Standaard"/>
    <w:link w:val="Kop6Char"/>
    <w:uiPriority w:val="9"/>
    <w:semiHidden/>
    <w:unhideWhenUsed/>
    <w:qFormat/>
    <w:rsid w:val="0062212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2212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2212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2212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33913"/>
    <w:rPr>
      <w:rFonts w:ascii="Arial" w:eastAsiaTheme="majorEastAsia" w:hAnsi="Arial" w:cs="Arial"/>
      <w:b/>
      <w:bCs/>
      <w:color w:val="000000" w:themeColor="text1"/>
      <w:sz w:val="36"/>
      <w:szCs w:val="36"/>
    </w:rPr>
  </w:style>
  <w:style w:type="character" w:customStyle="1" w:styleId="Kop2Char">
    <w:name w:val="Kop 2 Char"/>
    <w:basedOn w:val="Standaardalinea-lettertype"/>
    <w:link w:val="Kop2"/>
    <w:uiPriority w:val="9"/>
    <w:rsid w:val="00A33913"/>
    <w:rPr>
      <w:rFonts w:ascii="Arial" w:eastAsiaTheme="majorEastAsia" w:hAnsi="Arial" w:cs="Arial"/>
      <w:b/>
      <w:bCs/>
      <w:color w:val="006F5E"/>
      <w:sz w:val="26"/>
      <w:szCs w:val="28"/>
    </w:rPr>
  </w:style>
  <w:style w:type="character" w:customStyle="1" w:styleId="Kop3Char">
    <w:name w:val="Kop 3 Char"/>
    <w:basedOn w:val="Standaardalinea-lettertype"/>
    <w:link w:val="Kop3"/>
    <w:uiPriority w:val="9"/>
    <w:rsid w:val="007A492C"/>
    <w:rPr>
      <w:rFonts w:ascii="Arial" w:eastAsiaTheme="majorEastAsia" w:hAnsi="Arial" w:cs="Arial"/>
      <w:b/>
      <w:bCs/>
      <w:color w:val="000000" w:themeColor="text1"/>
      <w:sz w:val="23"/>
      <w:szCs w:val="23"/>
    </w:rPr>
  </w:style>
  <w:style w:type="character" w:customStyle="1" w:styleId="Kop4Char">
    <w:name w:val="Kop 4 Char"/>
    <w:basedOn w:val="Standaardalinea-lettertype"/>
    <w:link w:val="Kop4"/>
    <w:uiPriority w:val="9"/>
    <w:semiHidden/>
    <w:rsid w:val="00622120"/>
    <w:rPr>
      <w:rFonts w:eastAsiaTheme="majorEastAsia" w:cstheme="majorBidi"/>
      <w:i/>
      <w:iCs/>
      <w:color w:val="249C70" w:themeColor="accent1" w:themeShade="BF"/>
    </w:rPr>
  </w:style>
  <w:style w:type="character" w:customStyle="1" w:styleId="Kop5Char">
    <w:name w:val="Kop 5 Char"/>
    <w:basedOn w:val="Standaardalinea-lettertype"/>
    <w:link w:val="Kop5"/>
    <w:uiPriority w:val="9"/>
    <w:semiHidden/>
    <w:rsid w:val="00622120"/>
    <w:rPr>
      <w:rFonts w:eastAsiaTheme="majorEastAsia" w:cstheme="majorBidi"/>
      <w:color w:val="249C70" w:themeColor="accent1" w:themeShade="BF"/>
    </w:rPr>
  </w:style>
  <w:style w:type="character" w:customStyle="1" w:styleId="Kop6Char">
    <w:name w:val="Kop 6 Char"/>
    <w:basedOn w:val="Standaardalinea-lettertype"/>
    <w:link w:val="Kop6"/>
    <w:uiPriority w:val="9"/>
    <w:semiHidden/>
    <w:rsid w:val="006221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221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221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22120"/>
    <w:rPr>
      <w:rFonts w:eastAsiaTheme="majorEastAsia" w:cstheme="majorBidi"/>
      <w:color w:val="272727" w:themeColor="text1" w:themeTint="D8"/>
    </w:rPr>
  </w:style>
  <w:style w:type="paragraph" w:styleId="Geenafstand">
    <w:name w:val="No Spacing"/>
    <w:uiPriority w:val="1"/>
    <w:qFormat/>
    <w:rsid w:val="00037ECE"/>
    <w:rPr>
      <w:sz w:val="21"/>
      <w:szCs w:val="22"/>
    </w:rPr>
  </w:style>
  <w:style w:type="paragraph" w:styleId="Ondertitel">
    <w:name w:val="Subtitle"/>
    <w:basedOn w:val="Standaard"/>
    <w:next w:val="Standaard"/>
    <w:link w:val="OndertitelChar"/>
    <w:uiPriority w:val="11"/>
    <w:qFormat/>
    <w:rsid w:val="0062212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22120"/>
    <w:rPr>
      <w:rFonts w:eastAsiaTheme="majorEastAsia" w:cstheme="majorBidi"/>
      <w:color w:val="595959" w:themeColor="text1" w:themeTint="A6"/>
      <w:spacing w:val="15"/>
      <w:sz w:val="28"/>
      <w:szCs w:val="28"/>
    </w:rPr>
  </w:style>
  <w:style w:type="paragraph" w:styleId="Koptekst">
    <w:name w:val="header"/>
    <w:basedOn w:val="Standaard"/>
    <w:link w:val="KoptekstChar"/>
    <w:uiPriority w:val="99"/>
    <w:unhideWhenUsed/>
    <w:rsid w:val="00C7493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4932"/>
    <w:rPr>
      <w:sz w:val="21"/>
      <w:szCs w:val="22"/>
    </w:rPr>
  </w:style>
  <w:style w:type="paragraph" w:styleId="Voettekst">
    <w:name w:val="footer"/>
    <w:basedOn w:val="Standaard"/>
    <w:link w:val="VoettekstChar"/>
    <w:uiPriority w:val="99"/>
    <w:unhideWhenUsed/>
    <w:rsid w:val="00C74932"/>
    <w:pPr>
      <w:tabs>
        <w:tab w:val="center" w:pos="4536"/>
        <w:tab w:val="right" w:pos="9072"/>
      </w:tabs>
      <w:spacing w:after="0" w:line="240" w:lineRule="auto"/>
    </w:pPr>
  </w:style>
  <w:style w:type="character" w:styleId="Intensievebenadrukking">
    <w:name w:val="Intense Emphasis"/>
    <w:basedOn w:val="Standaardalinea-lettertype"/>
    <w:uiPriority w:val="21"/>
    <w:qFormat/>
    <w:rsid w:val="00622120"/>
    <w:rPr>
      <w:i/>
      <w:iCs/>
      <w:color w:val="249C70" w:themeColor="accent1" w:themeShade="BF"/>
    </w:rPr>
  </w:style>
  <w:style w:type="paragraph" w:styleId="Duidelijkcitaat">
    <w:name w:val="Intense Quote"/>
    <w:aliases w:val="Kadertekst (CTA)"/>
    <w:basedOn w:val="Standaard"/>
    <w:next w:val="Standaard"/>
    <w:link w:val="DuidelijkcitaatChar"/>
    <w:uiPriority w:val="30"/>
    <w:qFormat/>
    <w:rsid w:val="004266C3"/>
    <w:pPr>
      <w:pBdr>
        <w:top w:val="single" w:sz="2" w:space="12" w:color="B5FFCE" w:themeColor="accent4"/>
        <w:left w:val="single" w:sz="2" w:space="15" w:color="B5FFCE" w:themeColor="accent4"/>
        <w:bottom w:val="single" w:sz="2" w:space="12" w:color="B5FFCE" w:themeColor="accent4"/>
        <w:right w:val="single" w:sz="2" w:space="15" w:color="B5FFCE" w:themeColor="accent4"/>
      </w:pBdr>
      <w:shd w:val="clear" w:color="auto" w:fill="B5FFCE" w:themeFill="accent4"/>
      <w:spacing w:before="360" w:after="360"/>
      <w:ind w:left="340" w:right="340"/>
      <w:contextualSpacing/>
    </w:pPr>
    <w:rPr>
      <w:color w:val="000000" w:themeColor="text1"/>
    </w:rPr>
  </w:style>
  <w:style w:type="character" w:customStyle="1" w:styleId="DuidelijkcitaatChar">
    <w:name w:val="Duidelijk citaat Char"/>
    <w:aliases w:val="Kadertekst (CTA) Char"/>
    <w:basedOn w:val="Standaardalinea-lettertype"/>
    <w:link w:val="Duidelijkcitaat"/>
    <w:uiPriority w:val="30"/>
    <w:rsid w:val="004266C3"/>
    <w:rPr>
      <w:color w:val="000000" w:themeColor="text1"/>
      <w:sz w:val="21"/>
      <w:szCs w:val="22"/>
      <w:shd w:val="clear" w:color="auto" w:fill="B5FFCE" w:themeFill="accent4"/>
    </w:rPr>
  </w:style>
  <w:style w:type="character" w:customStyle="1" w:styleId="VoettekstChar">
    <w:name w:val="Voettekst Char"/>
    <w:basedOn w:val="Standaardalinea-lettertype"/>
    <w:link w:val="Voettekst"/>
    <w:uiPriority w:val="99"/>
    <w:rsid w:val="00C74932"/>
    <w:rPr>
      <w:sz w:val="21"/>
      <w:szCs w:val="22"/>
    </w:rPr>
  </w:style>
  <w:style w:type="paragraph" w:customStyle="1" w:styleId="Grotetitel">
    <w:name w:val="Grote titel"/>
    <w:next w:val="Standaard"/>
    <w:qFormat/>
    <w:rsid w:val="00BF3F46"/>
    <w:pPr>
      <w:spacing w:after="400" w:line="960" w:lineRule="exact"/>
    </w:pPr>
    <w:rPr>
      <w:rFonts w:ascii="Arial" w:eastAsiaTheme="majorEastAsia" w:hAnsi="Arial" w:cs="Arial"/>
      <w:b/>
      <w:bCs/>
      <w:color w:val="000000" w:themeColor="text1"/>
      <w:spacing w:val="-10"/>
      <w:kern w:val="28"/>
      <w:sz w:val="88"/>
      <w:szCs w:val="88"/>
    </w:rPr>
  </w:style>
  <w:style w:type="paragraph" w:customStyle="1" w:styleId="Subtitelreglement">
    <w:name w:val="Subtitel reglement"/>
    <w:link w:val="SubtitelreglementChar"/>
    <w:autoRedefine/>
    <w:qFormat/>
    <w:rsid w:val="00BF3F46"/>
    <w:pPr>
      <w:pBdr>
        <w:bottom w:val="single" w:sz="8" w:space="4" w:color="auto"/>
      </w:pBdr>
      <w:spacing w:after="400"/>
    </w:pPr>
    <w:rPr>
      <w:rFonts w:ascii="Arial" w:hAnsi="Arial"/>
      <w:lang w:val="nl-NL"/>
    </w:rPr>
  </w:style>
  <w:style w:type="character" w:customStyle="1" w:styleId="SubtitelreglementChar">
    <w:name w:val="Subtitel reglement Char"/>
    <w:basedOn w:val="Standaardalinea-lettertype"/>
    <w:link w:val="Subtitelreglement"/>
    <w:rsid w:val="00BF3F46"/>
    <w:rPr>
      <w:rFonts w:ascii="Arial" w:hAnsi="Arial"/>
      <w:lang w:val="nl-NL"/>
    </w:rPr>
  </w:style>
  <w:style w:type="character" w:styleId="Hyperlink">
    <w:name w:val="Hyperlink"/>
    <w:basedOn w:val="Standaardalinea-lettertype"/>
    <w:uiPriority w:val="99"/>
    <w:unhideWhenUsed/>
    <w:rsid w:val="000A5B72"/>
    <w:rPr>
      <w:b/>
      <w:color w:val="000000" w:themeColor="text1"/>
      <w:u w:val="single"/>
    </w:rPr>
  </w:style>
  <w:style w:type="character" w:styleId="GevolgdeHyperlink">
    <w:name w:val="FollowedHyperlink"/>
    <w:basedOn w:val="Standaardalinea-lettertype"/>
    <w:uiPriority w:val="99"/>
    <w:semiHidden/>
    <w:unhideWhenUsed/>
    <w:rsid w:val="006B1A5C"/>
    <w:rPr>
      <w:color w:val="006F5E" w:themeColor="followedHyperlink"/>
      <w:u w:val="single"/>
    </w:rPr>
  </w:style>
  <w:style w:type="paragraph" w:styleId="Inhopg2">
    <w:name w:val="toc 2"/>
    <w:basedOn w:val="Standaard"/>
    <w:next w:val="Standaard"/>
    <w:autoRedefine/>
    <w:uiPriority w:val="39"/>
    <w:unhideWhenUsed/>
    <w:rsid w:val="009F4DAE"/>
    <w:pPr>
      <w:spacing w:before="120"/>
      <w:ind w:left="210"/>
    </w:pPr>
    <w:rPr>
      <w:rFonts w:cstheme="minorHAnsi"/>
      <w:i/>
      <w:iCs/>
      <w:sz w:val="20"/>
      <w:szCs w:val="20"/>
    </w:rPr>
  </w:style>
  <w:style w:type="paragraph" w:styleId="Inhopg3">
    <w:name w:val="toc 3"/>
    <w:basedOn w:val="Standaard"/>
    <w:next w:val="Standaard"/>
    <w:autoRedefine/>
    <w:uiPriority w:val="39"/>
    <w:semiHidden/>
    <w:unhideWhenUsed/>
    <w:rsid w:val="009F4DAE"/>
    <w:pPr>
      <w:ind w:left="420"/>
    </w:pPr>
    <w:rPr>
      <w:rFonts w:cstheme="minorHAnsi"/>
      <w:sz w:val="20"/>
      <w:szCs w:val="20"/>
    </w:rPr>
  </w:style>
  <w:style w:type="paragraph" w:styleId="Inhopg4">
    <w:name w:val="toc 4"/>
    <w:basedOn w:val="Standaard"/>
    <w:next w:val="Standaard"/>
    <w:autoRedefine/>
    <w:uiPriority w:val="39"/>
    <w:semiHidden/>
    <w:unhideWhenUsed/>
    <w:rsid w:val="009F4DAE"/>
    <w:pPr>
      <w:ind w:left="630"/>
    </w:pPr>
    <w:rPr>
      <w:rFonts w:cstheme="minorHAnsi"/>
      <w:sz w:val="20"/>
      <w:szCs w:val="20"/>
    </w:rPr>
  </w:style>
  <w:style w:type="paragraph" w:styleId="Inhopg5">
    <w:name w:val="toc 5"/>
    <w:basedOn w:val="Standaard"/>
    <w:next w:val="Standaard"/>
    <w:autoRedefine/>
    <w:uiPriority w:val="39"/>
    <w:semiHidden/>
    <w:unhideWhenUsed/>
    <w:rsid w:val="009F4DAE"/>
    <w:pPr>
      <w:ind w:left="840"/>
    </w:pPr>
    <w:rPr>
      <w:rFonts w:cstheme="minorHAnsi"/>
      <w:sz w:val="20"/>
      <w:szCs w:val="20"/>
    </w:rPr>
  </w:style>
  <w:style w:type="paragraph" w:styleId="Inhopg6">
    <w:name w:val="toc 6"/>
    <w:basedOn w:val="Standaard"/>
    <w:next w:val="Standaard"/>
    <w:autoRedefine/>
    <w:uiPriority w:val="39"/>
    <w:semiHidden/>
    <w:unhideWhenUsed/>
    <w:rsid w:val="009F4DAE"/>
    <w:pPr>
      <w:ind w:left="1050"/>
    </w:pPr>
    <w:rPr>
      <w:rFonts w:cstheme="minorHAnsi"/>
      <w:sz w:val="20"/>
      <w:szCs w:val="20"/>
    </w:rPr>
  </w:style>
  <w:style w:type="paragraph" w:styleId="Inhopg7">
    <w:name w:val="toc 7"/>
    <w:basedOn w:val="Standaard"/>
    <w:next w:val="Standaard"/>
    <w:autoRedefine/>
    <w:uiPriority w:val="39"/>
    <w:semiHidden/>
    <w:unhideWhenUsed/>
    <w:rsid w:val="009F4DAE"/>
    <w:pPr>
      <w:ind w:left="1260"/>
    </w:pPr>
    <w:rPr>
      <w:rFonts w:cstheme="minorHAnsi"/>
      <w:sz w:val="20"/>
      <w:szCs w:val="20"/>
    </w:rPr>
  </w:style>
  <w:style w:type="paragraph" w:styleId="Inhopg8">
    <w:name w:val="toc 8"/>
    <w:basedOn w:val="Standaard"/>
    <w:next w:val="Standaard"/>
    <w:autoRedefine/>
    <w:uiPriority w:val="39"/>
    <w:semiHidden/>
    <w:unhideWhenUsed/>
    <w:rsid w:val="009F4DAE"/>
    <w:pPr>
      <w:ind w:left="1470"/>
    </w:pPr>
    <w:rPr>
      <w:rFonts w:cstheme="minorHAnsi"/>
      <w:sz w:val="20"/>
      <w:szCs w:val="20"/>
    </w:rPr>
  </w:style>
  <w:style w:type="paragraph" w:styleId="Inhopg9">
    <w:name w:val="toc 9"/>
    <w:basedOn w:val="Standaard"/>
    <w:next w:val="Standaard"/>
    <w:autoRedefine/>
    <w:uiPriority w:val="39"/>
    <w:semiHidden/>
    <w:unhideWhenUsed/>
    <w:rsid w:val="009F4DAE"/>
    <w:pPr>
      <w:ind w:left="1680"/>
    </w:pPr>
    <w:rPr>
      <w:rFonts w:cstheme="minorHAnsi"/>
      <w:sz w:val="20"/>
      <w:szCs w:val="20"/>
    </w:rPr>
  </w:style>
  <w:style w:type="table" w:styleId="Tabelraster">
    <w:name w:val="Table Grid"/>
    <w:basedOn w:val="Standaardtabel"/>
    <w:uiPriority w:val="39"/>
    <w:rsid w:val="00983981"/>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ming">
    <w:name w:val="Opsomming"/>
    <w:qFormat/>
    <w:rsid w:val="00A33913"/>
    <w:pPr>
      <w:numPr>
        <w:numId w:val="24"/>
      </w:numPr>
      <w:spacing w:after="180" w:line="288" w:lineRule="auto"/>
      <w:contextualSpacing/>
    </w:pPr>
    <w:rPr>
      <w:sz w:val="21"/>
      <w:szCs w:val="22"/>
    </w:rPr>
  </w:style>
  <w:style w:type="numbering" w:customStyle="1" w:styleId="Huidigelijst1">
    <w:name w:val="Huidige lijst1"/>
    <w:uiPriority w:val="99"/>
    <w:rsid w:val="00266850"/>
    <w:pPr>
      <w:numPr>
        <w:numId w:val="10"/>
      </w:numPr>
    </w:pPr>
  </w:style>
  <w:style w:type="paragraph" w:customStyle="1" w:styleId="Nummering">
    <w:name w:val="Nummering"/>
    <w:qFormat/>
    <w:rsid w:val="0041655B"/>
    <w:pPr>
      <w:numPr>
        <w:numId w:val="12"/>
      </w:numPr>
    </w:pPr>
    <w:rPr>
      <w:sz w:val="21"/>
      <w:szCs w:val="22"/>
    </w:rPr>
  </w:style>
  <w:style w:type="paragraph" w:customStyle="1" w:styleId="insprong">
    <w:name w:val="insprong"/>
    <w:basedOn w:val="Opsomming"/>
    <w:qFormat/>
    <w:rsid w:val="00A33913"/>
    <w:pPr>
      <w:numPr>
        <w:numId w:val="0"/>
      </w:numPr>
      <w:pBdr>
        <w:left w:val="single" w:sz="8" w:space="4" w:color="32D096" w:themeColor="accent1"/>
      </w:pBdr>
      <w:spacing w:after="0"/>
      <w:ind w:left="794"/>
      <w:contextualSpacing w:val="0"/>
    </w:pPr>
    <w:rPr>
      <w:rFonts w:ascii="Arial" w:hAnsi="Arial" w:cs="Arial"/>
      <w:iCs/>
      <w:sz w:val="18"/>
      <w:szCs w:val="18"/>
    </w:rPr>
  </w:style>
  <w:style w:type="character" w:styleId="Onopgelostemelding">
    <w:name w:val="Unresolved Mention"/>
    <w:basedOn w:val="Standaardalinea-lettertype"/>
    <w:uiPriority w:val="99"/>
    <w:semiHidden/>
    <w:unhideWhenUsed/>
    <w:rsid w:val="00D736E4"/>
    <w:rPr>
      <w:color w:val="605E5C"/>
      <w:shd w:val="clear" w:color="auto" w:fill="E1DFDD"/>
    </w:rPr>
  </w:style>
  <w:style w:type="character" w:styleId="Nadruk">
    <w:name w:val="Emphasis"/>
    <w:uiPriority w:val="20"/>
    <w:rsid w:val="00401DF0"/>
    <w:rPr>
      <w:rFonts w:ascii="NeueHaasGroteskDisp Std" w:hAnsi="NeueHaasGroteskDisp Std"/>
      <w:sz w:val="18"/>
      <w:szCs w:val="18"/>
      <w:lang w:val="nl-NL"/>
    </w:rPr>
  </w:style>
  <w:style w:type="paragraph" w:customStyle="1" w:styleId="pf0">
    <w:name w:val="pf0"/>
    <w:basedOn w:val="Standaard"/>
    <w:rsid w:val="00401DF0"/>
    <w:pPr>
      <w:spacing w:before="100" w:beforeAutospacing="1" w:after="100" w:afterAutospacing="1"/>
    </w:pPr>
    <w:rPr>
      <w:rFonts w:ascii="Times New Roman" w:eastAsia="Times New Roman" w:hAnsi="Times New Roman" w:cs="Times New Roman"/>
      <w:lang w:eastAsia="nl-BE"/>
    </w:rPr>
  </w:style>
  <w:style w:type="character" w:customStyle="1" w:styleId="cf01">
    <w:name w:val="cf01"/>
    <w:basedOn w:val="Standaardalinea-lettertype"/>
    <w:rsid w:val="00401DF0"/>
    <w:rPr>
      <w:rFonts w:ascii="Segoe UI" w:hAnsi="Segoe UI" w:cs="Segoe UI" w:hint="default"/>
      <w:sz w:val="18"/>
      <w:szCs w:val="18"/>
    </w:rPr>
  </w:style>
  <w:style w:type="character" w:customStyle="1" w:styleId="cf11">
    <w:name w:val="cf11"/>
    <w:basedOn w:val="Standaardalinea-lettertype"/>
    <w:rsid w:val="00401DF0"/>
    <w:rPr>
      <w:rFonts w:ascii="Segoe UI" w:hAnsi="Segoe UI" w:cs="Segoe UI" w:hint="default"/>
      <w:sz w:val="18"/>
      <w:szCs w:val="18"/>
      <w:u w:val="single"/>
    </w:rPr>
  </w:style>
  <w:style w:type="paragraph" w:customStyle="1" w:styleId="ReglKop1">
    <w:name w:val="Regl Kop 1"/>
    <w:basedOn w:val="Kop2"/>
    <w:link w:val="ReglKop1Char"/>
    <w:uiPriority w:val="2"/>
    <w:qFormat/>
    <w:rsid w:val="00401DF0"/>
    <w:pPr>
      <w:numPr>
        <w:numId w:val="31"/>
      </w:numPr>
      <w:spacing w:before="320" w:after="160" w:line="288" w:lineRule="auto"/>
      <w:ind w:left="357" w:hanging="357"/>
    </w:pPr>
    <w:rPr>
      <w:color w:val="000000" w:themeColor="text1"/>
      <w:sz w:val="36"/>
      <w:szCs w:val="36"/>
      <w:lang w:val="en-GB"/>
    </w:rPr>
  </w:style>
  <w:style w:type="character" w:customStyle="1" w:styleId="ReglKop1Char">
    <w:name w:val="Regl Kop 1 Char"/>
    <w:basedOn w:val="Kop2Char"/>
    <w:link w:val="ReglKop1"/>
    <w:uiPriority w:val="2"/>
    <w:rsid w:val="00401DF0"/>
    <w:rPr>
      <w:rFonts w:ascii="Arial" w:eastAsiaTheme="majorEastAsia" w:hAnsi="Arial" w:cs="Arial"/>
      <w:b/>
      <w:bCs/>
      <w:color w:val="000000" w:themeColor="text1"/>
      <w:sz w:val="36"/>
      <w:szCs w:val="36"/>
      <w:lang w:val="en-GB"/>
    </w:rPr>
  </w:style>
  <w:style w:type="paragraph" w:customStyle="1" w:styleId="ReglKop2">
    <w:name w:val="Regl Kop 2"/>
    <w:basedOn w:val="Kop3"/>
    <w:link w:val="ReglKop2Char"/>
    <w:uiPriority w:val="3"/>
    <w:qFormat/>
    <w:rsid w:val="00401DF0"/>
    <w:pPr>
      <w:spacing w:before="320" w:after="160"/>
    </w:pPr>
    <w:rPr>
      <w:bCs w:val="0"/>
      <w:color w:val="32D096"/>
      <w:sz w:val="26"/>
      <w:szCs w:val="26"/>
      <w:lang w:val="nl-NL"/>
    </w:rPr>
  </w:style>
  <w:style w:type="character" w:customStyle="1" w:styleId="ReglKop2Char">
    <w:name w:val="Regl Kop 2 Char"/>
    <w:basedOn w:val="Kop3Char"/>
    <w:link w:val="ReglKop2"/>
    <w:uiPriority w:val="3"/>
    <w:rsid w:val="00401DF0"/>
    <w:rPr>
      <w:rFonts w:ascii="Arial" w:eastAsiaTheme="majorEastAsia" w:hAnsi="Arial" w:cs="Arial"/>
      <w:b/>
      <w:bCs w:val="0"/>
      <w:color w:val="32D096"/>
      <w:sz w:val="26"/>
      <w:szCs w:val="26"/>
      <w:lang w:val="nl-NL"/>
    </w:rPr>
  </w:style>
  <w:style w:type="paragraph" w:customStyle="1" w:styleId="Regllopendetekst">
    <w:name w:val="Regl lopende tekst"/>
    <w:basedOn w:val="Standaard"/>
    <w:link w:val="RegllopendetekstChar"/>
    <w:uiPriority w:val="4"/>
    <w:qFormat/>
    <w:rsid w:val="00401DF0"/>
    <w:pPr>
      <w:spacing w:before="160"/>
    </w:pPr>
    <w:rPr>
      <w:rFonts w:ascii="Arial" w:hAnsi="Arial" w:cs="Arial"/>
      <w:iCs/>
      <w:lang w:val="nl-NL"/>
    </w:rPr>
  </w:style>
  <w:style w:type="character" w:customStyle="1" w:styleId="RegllopendetekstChar">
    <w:name w:val="Regl lopende tekst Char"/>
    <w:basedOn w:val="Standaardalinea-lettertype"/>
    <w:link w:val="Regllopendetekst"/>
    <w:uiPriority w:val="4"/>
    <w:rsid w:val="00401DF0"/>
    <w:rPr>
      <w:rFonts w:ascii="Arial" w:hAnsi="Arial" w:cs="Arial"/>
      <w:iCs/>
      <w:sz w:val="21"/>
      <w:szCs w:val="22"/>
      <w:lang w:val="nl-NL"/>
    </w:rPr>
  </w:style>
  <w:style w:type="paragraph" w:customStyle="1" w:styleId="Reglnadruk1">
    <w:name w:val="Regl nadruk 1"/>
    <w:basedOn w:val="Citaat"/>
    <w:next w:val="Regllopendetekst"/>
    <w:link w:val="Reglnadruk1Char"/>
    <w:uiPriority w:val="6"/>
    <w:qFormat/>
    <w:rsid w:val="00401DF0"/>
    <w:pPr>
      <w:pBdr>
        <w:left w:val="single" w:sz="12" w:space="4" w:color="32D096"/>
      </w:pBdr>
      <w:spacing w:before="0" w:after="0"/>
      <w:ind w:left="794" w:right="862"/>
      <w:jc w:val="left"/>
    </w:pPr>
    <w:rPr>
      <w:rFonts w:ascii="Arial" w:hAnsi="Arial" w:cs="Arial"/>
      <w:i w:val="0"/>
      <w:iCs w:val="0"/>
      <w:color w:val="auto"/>
      <w:sz w:val="20"/>
      <w:szCs w:val="20"/>
    </w:rPr>
  </w:style>
  <w:style w:type="character" w:customStyle="1" w:styleId="Reglnadruk1Char">
    <w:name w:val="Regl nadruk 1 Char"/>
    <w:basedOn w:val="CitaatChar"/>
    <w:link w:val="Reglnadruk1"/>
    <w:uiPriority w:val="6"/>
    <w:rsid w:val="00401DF0"/>
    <w:rPr>
      <w:rFonts w:ascii="Arial" w:hAnsi="Arial" w:cs="Arial"/>
      <w:i w:val="0"/>
      <w:iCs w:val="0"/>
      <w:color w:val="404040" w:themeColor="text1" w:themeTint="BF"/>
      <w:sz w:val="20"/>
      <w:szCs w:val="20"/>
    </w:rPr>
  </w:style>
  <w:style w:type="paragraph" w:customStyle="1" w:styleId="Reglnadruk2">
    <w:name w:val="Regl nadruk 2"/>
    <w:basedOn w:val="Duidelijkcitaat"/>
    <w:link w:val="Reglnadruk2Char"/>
    <w:uiPriority w:val="7"/>
    <w:qFormat/>
    <w:rsid w:val="00401DF0"/>
    <w:pPr>
      <w:pBdr>
        <w:top w:val="single" w:sz="2" w:space="12" w:color="B5FFCE"/>
        <w:left w:val="single" w:sz="2" w:space="15" w:color="B5FFCE"/>
        <w:bottom w:val="single" w:sz="2" w:space="12" w:color="B5FFCE"/>
        <w:right w:val="single" w:sz="2" w:space="15" w:color="B5FFCE"/>
      </w:pBdr>
      <w:shd w:val="clear" w:color="auto" w:fill="B5FFCE"/>
    </w:pPr>
    <w:rPr>
      <w:rFonts w:ascii="Arial" w:hAnsi="Arial" w:cs="Arial"/>
      <w:lang w:val="nl-NL"/>
    </w:rPr>
  </w:style>
  <w:style w:type="character" w:customStyle="1" w:styleId="Reglnadruk2Char">
    <w:name w:val="Regl nadruk 2 Char"/>
    <w:basedOn w:val="Standaardalinea-lettertype"/>
    <w:link w:val="Reglnadruk2"/>
    <w:uiPriority w:val="7"/>
    <w:rsid w:val="00401DF0"/>
    <w:rPr>
      <w:rFonts w:ascii="Arial" w:hAnsi="Arial" w:cs="Arial"/>
      <w:color w:val="000000" w:themeColor="text1"/>
      <w:sz w:val="21"/>
      <w:szCs w:val="22"/>
      <w:shd w:val="clear" w:color="auto" w:fill="B5FFCE"/>
      <w:lang w:val="nl-NL"/>
    </w:rPr>
  </w:style>
  <w:style w:type="paragraph" w:customStyle="1" w:styleId="Reglopsomming">
    <w:name w:val="Regl opsomming"/>
    <w:basedOn w:val="Standaard"/>
    <w:link w:val="ReglopsommingChar"/>
    <w:autoRedefine/>
    <w:uiPriority w:val="5"/>
    <w:qFormat/>
    <w:rsid w:val="00401DF0"/>
    <w:pPr>
      <w:tabs>
        <w:tab w:val="num" w:pos="720"/>
      </w:tabs>
      <w:spacing w:before="160" w:after="120"/>
      <w:ind w:left="360" w:hanging="360"/>
      <w:contextualSpacing/>
    </w:pPr>
    <w:rPr>
      <w:rFonts w:ascii="Arial" w:hAnsi="Arial" w:cs="Arial"/>
      <w:szCs w:val="21"/>
    </w:rPr>
  </w:style>
  <w:style w:type="character" w:customStyle="1" w:styleId="ReglopsommingChar">
    <w:name w:val="Regl opsomming Char"/>
    <w:basedOn w:val="Standaardalinea-lettertype"/>
    <w:link w:val="Reglopsomming"/>
    <w:uiPriority w:val="5"/>
    <w:rsid w:val="00401DF0"/>
    <w:rPr>
      <w:rFonts w:ascii="Arial" w:hAnsi="Arial" w:cs="Arial"/>
      <w:sz w:val="21"/>
      <w:szCs w:val="21"/>
    </w:rPr>
  </w:style>
  <w:style w:type="paragraph" w:customStyle="1" w:styleId="Reglsubtitel">
    <w:name w:val="Regl subtitel"/>
    <w:basedOn w:val="Standaard"/>
    <w:link w:val="ReglsubtitelChar"/>
    <w:autoRedefine/>
    <w:uiPriority w:val="1"/>
    <w:qFormat/>
    <w:rsid w:val="00401DF0"/>
    <w:pPr>
      <w:pBdr>
        <w:bottom w:val="single" w:sz="4" w:space="4" w:color="auto"/>
      </w:pBdr>
    </w:pPr>
    <w:rPr>
      <w:rFonts w:ascii="Arial" w:hAnsi="Arial" w:cs="Arial"/>
      <w:lang w:val="nl-NL"/>
    </w:rPr>
  </w:style>
  <w:style w:type="character" w:customStyle="1" w:styleId="ReglsubtitelChar">
    <w:name w:val="Regl subtitel Char"/>
    <w:basedOn w:val="Standaardalinea-lettertype"/>
    <w:link w:val="Reglsubtitel"/>
    <w:uiPriority w:val="1"/>
    <w:rsid w:val="00401DF0"/>
    <w:rPr>
      <w:rFonts w:ascii="Arial" w:hAnsi="Arial" w:cs="Arial"/>
      <w:sz w:val="21"/>
      <w:szCs w:val="22"/>
      <w:lang w:val="nl-NL"/>
    </w:rPr>
  </w:style>
  <w:style w:type="paragraph" w:customStyle="1" w:styleId="Reglopsommingniveau2">
    <w:name w:val="Regl opsomming niveau 2"/>
    <w:basedOn w:val="Standaard"/>
    <w:qFormat/>
    <w:rsid w:val="00401DF0"/>
    <w:pPr>
      <w:numPr>
        <w:ilvl w:val="1"/>
        <w:numId w:val="29"/>
      </w:numPr>
      <w:spacing w:after="120" w:line="278" w:lineRule="auto"/>
      <w:contextualSpacing/>
    </w:pPr>
    <w:rPr>
      <w:rFonts w:ascii="Arial" w:hAnsi="Arial" w:cs="Arial"/>
      <w:lang w:eastAsia="nl-BE"/>
    </w:rPr>
  </w:style>
  <w:style w:type="paragraph" w:styleId="Citaat">
    <w:name w:val="Quote"/>
    <w:basedOn w:val="Standaard"/>
    <w:next w:val="Standaard"/>
    <w:link w:val="CitaatChar"/>
    <w:uiPriority w:val="29"/>
    <w:qFormat/>
    <w:rsid w:val="00401DF0"/>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01DF0"/>
    <w:rPr>
      <w:i/>
      <w:iCs/>
      <w:color w:val="404040" w:themeColor="text1" w:themeTint="BF"/>
      <w:sz w:val="21"/>
      <w:szCs w:val="22"/>
    </w:rPr>
  </w:style>
  <w:style w:type="paragraph" w:styleId="Lijstalinea">
    <w:name w:val="List Paragraph"/>
    <w:basedOn w:val="Standaard"/>
    <w:uiPriority w:val="34"/>
    <w:qFormat/>
    <w:rsid w:val="000B7EC3"/>
    <w:pPr>
      <w:numPr>
        <w:numId w:val="32"/>
      </w:numPr>
      <w:spacing w:before="120" w:after="160" w:line="240" w:lineRule="auto"/>
      <w:contextualSpacing/>
    </w:pPr>
    <w:rPr>
      <w:rFonts w:asciiTheme="majorHAnsi" w:hAnsiTheme="majorHAnsi" w:cstheme="majorHAnsi"/>
      <w:kern w:val="0"/>
      <w:sz w:val="20"/>
      <w:lang w:val="nl-NL"/>
      <w14:ligatures w14:val="none"/>
    </w:rPr>
  </w:style>
  <w:style w:type="character" w:styleId="Tekstvantijdelijkeaanduiding">
    <w:name w:val="Placeholder Text"/>
    <w:basedOn w:val="Standaardalinea-lettertype"/>
    <w:uiPriority w:val="99"/>
    <w:semiHidden/>
    <w:rsid w:val="00D64C5F"/>
    <w:rPr>
      <w:color w:val="808080"/>
    </w:rPr>
  </w:style>
  <w:style w:type="character" w:styleId="Verwijzingopmerking">
    <w:name w:val="annotation reference"/>
    <w:basedOn w:val="Standaardalinea-lettertype"/>
    <w:uiPriority w:val="99"/>
    <w:semiHidden/>
    <w:unhideWhenUsed/>
    <w:rsid w:val="00A461F1"/>
    <w:rPr>
      <w:sz w:val="16"/>
      <w:szCs w:val="16"/>
    </w:rPr>
  </w:style>
  <w:style w:type="paragraph" w:styleId="Tekstopmerking">
    <w:name w:val="annotation text"/>
    <w:basedOn w:val="Standaard"/>
    <w:link w:val="TekstopmerkingChar"/>
    <w:uiPriority w:val="99"/>
    <w:unhideWhenUsed/>
    <w:rsid w:val="00A461F1"/>
    <w:pPr>
      <w:spacing w:before="120" w:after="160" w:line="240" w:lineRule="auto"/>
    </w:pPr>
    <w:rPr>
      <w:rFonts w:ascii="Mercury Display" w:hAnsi="Mercury Display"/>
      <w:kern w:val="0"/>
      <w:sz w:val="20"/>
      <w:szCs w:val="20"/>
      <w14:ligatures w14:val="none"/>
    </w:rPr>
  </w:style>
  <w:style w:type="character" w:customStyle="1" w:styleId="TekstopmerkingChar">
    <w:name w:val="Tekst opmerking Char"/>
    <w:basedOn w:val="Standaardalinea-lettertype"/>
    <w:link w:val="Tekstopmerking"/>
    <w:uiPriority w:val="99"/>
    <w:rsid w:val="00A461F1"/>
    <w:rPr>
      <w:rFonts w:ascii="Mercury Display" w:hAnsi="Mercury Display"/>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nysurfer.be/nl/documentatie/artikels/detail/toegankelijkheid-van-pdf-documenten"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dienjeaanvraagin@literatuurvlaanderen.b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teratuurvlaanderen.be/subsidies/uitgevers/subsidies-voor-bijzondere-literaire-publicaties"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iteratuurvlaanderen.be" TargetMode="Externa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jaGoyensLiteratuur\Downloads\LV_regle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6756DC932144D0834912306E3B655E"/>
        <w:category>
          <w:name w:val="Algemeen"/>
          <w:gallery w:val="placeholder"/>
        </w:category>
        <w:types>
          <w:type w:val="bbPlcHdr"/>
        </w:types>
        <w:behaviors>
          <w:behavior w:val="content"/>
        </w:behaviors>
        <w:guid w:val="{10DB0E4A-28A9-4D7E-B631-6675F45B2109}"/>
      </w:docPartPr>
      <w:docPartBody>
        <w:p w:rsidR="00FD1047" w:rsidRDefault="00D54CFB" w:rsidP="00D54CFB">
          <w:pPr>
            <w:pStyle w:val="406756DC932144D0834912306E3B655E"/>
          </w:pPr>
          <w:r w:rsidRPr="00C91008">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eueHaasGroteskDisp Std">
    <w:altName w:val="Calibri"/>
    <w:panose1 w:val="020B0604020202020204"/>
    <w:charset w:val="00"/>
    <w:family w:val="swiss"/>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Mercury Display">
    <w:altName w:val="Calibri"/>
    <w:panose1 w:val="020B0604020202020204"/>
    <w:charset w:val="00"/>
    <w:family w:val="modern"/>
    <w:notTrueType/>
    <w:pitch w:val="variable"/>
    <w:sig w:usb0="A00000FF" w:usb1="4000004A" w:usb2="00000000" w:usb3="00000000" w:csb0="0000000B"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CFB"/>
    <w:rsid w:val="001B770A"/>
    <w:rsid w:val="002E22FE"/>
    <w:rsid w:val="003555D1"/>
    <w:rsid w:val="003C2D43"/>
    <w:rsid w:val="00446467"/>
    <w:rsid w:val="005E3369"/>
    <w:rsid w:val="00716901"/>
    <w:rsid w:val="00A935C7"/>
    <w:rsid w:val="00D54CFB"/>
    <w:rsid w:val="00D726B2"/>
    <w:rsid w:val="00F36920"/>
    <w:rsid w:val="00FD104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B770A"/>
    <w:rPr>
      <w:color w:val="808080"/>
    </w:rPr>
  </w:style>
  <w:style w:type="paragraph" w:customStyle="1" w:styleId="406756DC932144D0834912306E3B655E">
    <w:name w:val="406756DC932144D0834912306E3B655E"/>
    <w:rsid w:val="00D54C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itVla_Theme">
  <a:themeElements>
    <a:clrScheme name="Literatuur Vlaanderen 1">
      <a:dk1>
        <a:srgbClr val="000000"/>
      </a:dk1>
      <a:lt1>
        <a:srgbClr val="FFFFFF"/>
      </a:lt1>
      <a:dk2>
        <a:srgbClr val="0E2841"/>
      </a:dk2>
      <a:lt2>
        <a:srgbClr val="E8E8E8"/>
      </a:lt2>
      <a:accent1>
        <a:srgbClr val="32D096"/>
      </a:accent1>
      <a:accent2>
        <a:srgbClr val="006F5E"/>
      </a:accent2>
      <a:accent3>
        <a:srgbClr val="00A379"/>
      </a:accent3>
      <a:accent4>
        <a:srgbClr val="B5FFCE"/>
      </a:accent4>
      <a:accent5>
        <a:srgbClr val="4D4D4D"/>
      </a:accent5>
      <a:accent6>
        <a:srgbClr val="A6A6A6"/>
      </a:accent6>
      <a:hlink>
        <a:srgbClr val="00A379"/>
      </a:hlink>
      <a:folHlink>
        <a:srgbClr val="006F5E"/>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LitVla_Theme" id="{3EFDC551-8C4F-FA44-9C37-D13E4CA73A78}" vid="{D5F9300A-E1A8-CF4C-B9DB-B16532EB6EE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F7641F2EBF074EBD86A6E4E47D4DC5" ma:contentTypeVersion="14" ma:contentTypeDescription="Een nieuw document maken." ma:contentTypeScope="" ma:versionID="7434dd24086b69403e841d31aa2170be">
  <xsd:schema xmlns:xsd="http://www.w3.org/2001/XMLSchema" xmlns:xs="http://www.w3.org/2001/XMLSchema" xmlns:p="http://schemas.microsoft.com/office/2006/metadata/properties" xmlns:ns2="04a9c1b2-932d-427d-ba6e-b6b9b92c6ab1" xmlns:ns3="fd13be11-7fc6-499f-80d8-2b4d3c634315" targetNamespace="http://schemas.microsoft.com/office/2006/metadata/properties" ma:root="true" ma:fieldsID="23f33baa1e68924aa8d096ad4e7d7c4b" ns2:_="" ns3:_="">
    <xsd:import namespace="04a9c1b2-932d-427d-ba6e-b6b9b92c6ab1"/>
    <xsd:import namespace="fd13be11-7fc6-499f-80d8-2b4d3c6343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a9c1b2-932d-427d-ba6e-b6b9b92c6a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a50f31ed-2d09-4e4a-af77-5f8756c8020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13be11-7fc6-499f-80d8-2b4d3c63431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3807ee1a-50ff-4a43-9c8b-7b93ac26eb56}" ma:internalName="TaxCatchAll" ma:showField="CatchAllData" ma:web="fd13be11-7fc6-499f-80d8-2b4d3c6343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d13be11-7fc6-499f-80d8-2b4d3c634315" xsi:nil="true"/>
    <lcf76f155ced4ddcb4097134ff3c332f xmlns="04a9c1b2-932d-427d-ba6e-b6b9b92c6a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68C268-6F1D-4F9E-A27F-F07A0FD8ACAC}">
  <ds:schemaRefs>
    <ds:schemaRef ds:uri="http://schemas.microsoft.com/sharepoint/v3/contenttype/forms"/>
  </ds:schemaRefs>
</ds:datastoreItem>
</file>

<file path=customXml/itemProps2.xml><?xml version="1.0" encoding="utf-8"?>
<ds:datastoreItem xmlns:ds="http://schemas.openxmlformats.org/officeDocument/2006/customXml" ds:itemID="{2E6BCDDF-331D-44A3-82CA-E945E29B51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a9c1b2-932d-427d-ba6e-b6b9b92c6ab1"/>
    <ds:schemaRef ds:uri="fd13be11-7fc6-499f-80d8-2b4d3c6343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07CE9B-7176-864F-961C-8460786145A6}">
  <ds:schemaRefs>
    <ds:schemaRef ds:uri="http://schemas.openxmlformats.org/officeDocument/2006/bibliography"/>
  </ds:schemaRefs>
</ds:datastoreItem>
</file>

<file path=customXml/itemProps4.xml><?xml version="1.0" encoding="utf-8"?>
<ds:datastoreItem xmlns:ds="http://schemas.openxmlformats.org/officeDocument/2006/customXml" ds:itemID="{EA50AD3D-2708-4024-836A-7CDDFBDB9FD9}">
  <ds:schemaRefs>
    <ds:schemaRef ds:uri="http://schemas.microsoft.com/office/2006/metadata/properties"/>
    <ds:schemaRef ds:uri="http://schemas.microsoft.com/office/infopath/2007/PartnerControls"/>
    <ds:schemaRef ds:uri="fd13be11-7fc6-499f-80d8-2b4d3c634315"/>
    <ds:schemaRef ds:uri="04a9c1b2-932d-427d-ba6e-b6b9b92c6ab1"/>
  </ds:schemaRefs>
</ds:datastoreItem>
</file>

<file path=docProps/app.xml><?xml version="1.0" encoding="utf-8"?>
<Properties xmlns="http://schemas.openxmlformats.org/officeDocument/2006/extended-properties" xmlns:vt="http://schemas.openxmlformats.org/officeDocument/2006/docPropsVTypes">
  <Template>C:\Users\AnjaGoyensLiteratuur\Downloads\LV_reglement.dotx</Template>
  <TotalTime>1</TotalTime>
  <Pages>7</Pages>
  <Words>1445</Words>
  <Characters>8268</Characters>
  <Application>Microsoft Office Word</Application>
  <DocSecurity>0</DocSecurity>
  <Lines>258</Lines>
  <Paragraphs>107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Goyens | Literatuur Vlaanderen</dc:creator>
  <cp:keywords/>
  <dc:description/>
  <cp:lastModifiedBy>Lieselot Van Maldeghem | Literatuur Vlaanderen</cp:lastModifiedBy>
  <cp:revision>44</cp:revision>
  <dcterms:created xsi:type="dcterms:W3CDTF">2026-07-31T09:59:00Z</dcterms:created>
  <dcterms:modified xsi:type="dcterms:W3CDTF">2026-09-10T12:50:00Z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0x01010013F7641F2EBF074EBD86A6E4E47D4DC5</vt:lpwstr>
  </property>
  <property fmtid="{D5CDD505-2E9C-101B-9397-08002B2CF9AE}" pid="3" name="docLang">
    <vt:lpwstr>nl</vt:lpwstr>
  </property>
  <property fmtid="{D5CDD505-2E9C-101B-9397-08002B2CF9AE}" pid="4" name="MediaServiceImageTags">
    <vt:lpwstr/>
  </property>
</Properties>
</file>